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375C" w:rsidRDefault="00CC375C" w:rsidP="0017243A">
      <w:pPr>
        <w:rPr>
          <w:sz w:val="16"/>
          <w:szCs w:val="16"/>
        </w:rPr>
      </w:pPr>
    </w:p>
    <w:p w:rsidR="0035167A" w:rsidRDefault="0035167A" w:rsidP="0017243A">
      <w:pPr>
        <w:rPr>
          <w:sz w:val="16"/>
          <w:szCs w:val="16"/>
        </w:rPr>
      </w:pPr>
    </w:p>
    <w:p w:rsidR="0035167A" w:rsidRDefault="0035167A" w:rsidP="0017243A">
      <w:pPr>
        <w:rPr>
          <w:sz w:val="16"/>
          <w:szCs w:val="16"/>
        </w:rPr>
      </w:pPr>
    </w:p>
    <w:p w:rsidR="0035167A" w:rsidRDefault="0035167A" w:rsidP="0017243A">
      <w:pPr>
        <w:rPr>
          <w:sz w:val="16"/>
          <w:szCs w:val="16"/>
        </w:rPr>
      </w:pPr>
    </w:p>
    <w:p w:rsidR="0035167A" w:rsidRPr="00702841" w:rsidRDefault="006A10FC" w:rsidP="0017243A">
      <w:pPr>
        <w:rPr>
          <w:sz w:val="16"/>
          <w:szCs w:val="16"/>
        </w:rPr>
      </w:pPr>
      <w:r w:rsidRPr="006A10FC">
        <w:rPr>
          <w:sz w:val="16"/>
          <w:szCs w:val="1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19.25pt">
            <v:imagedata r:id="rId6" o:title="титул"/>
          </v:shape>
        </w:pict>
      </w:r>
    </w:p>
    <w:tbl>
      <w:tblPr>
        <w:tblW w:w="10068" w:type="dxa"/>
        <w:jc w:val="right"/>
        <w:tblCellMar>
          <w:left w:w="57" w:type="dxa"/>
          <w:right w:w="57" w:type="dxa"/>
        </w:tblCellMar>
        <w:tblLook w:val="0000"/>
      </w:tblPr>
      <w:tblGrid>
        <w:gridCol w:w="515"/>
        <w:gridCol w:w="8038"/>
        <w:gridCol w:w="709"/>
        <w:gridCol w:w="806"/>
      </w:tblGrid>
      <w:tr w:rsidR="00CC375C" w:rsidTr="00AD755C">
        <w:trPr>
          <w:gridBefore w:val="2"/>
          <w:wBefore w:w="8553" w:type="dxa"/>
          <w:cantSplit/>
          <w:trHeight w:hRule="exact" w:val="340"/>
          <w:jc w:val="right"/>
        </w:trPr>
        <w:tc>
          <w:tcPr>
            <w:tcW w:w="151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lastRenderedPageBreak/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2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227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</w:tcMar>
            <w:vAlign w:val="bottom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 w:rsidRPr="00B02256">
              <w:rPr>
                <w:b/>
              </w:rPr>
              <w:t>Содержание</w:t>
            </w:r>
          </w:p>
        </w:tc>
      </w:tr>
      <w:tr w:rsidR="00CC375C" w:rsidRPr="00517253" w:rsidTr="00AD755C">
        <w:trPr>
          <w:trHeight w:val="20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CC375C" w:rsidRPr="00517253" w:rsidRDefault="00CC375C" w:rsidP="00AD755C">
            <w:pPr>
              <w:spacing w:line="216" w:lineRule="auto"/>
              <w:jc w:val="center"/>
              <w:rPr>
                <w:sz w:val="2"/>
                <w:szCs w:val="2"/>
              </w:rPr>
            </w:pPr>
          </w:p>
        </w:tc>
      </w:tr>
      <w:tr w:rsidR="00CC375C" w:rsidRPr="003E4547" w:rsidTr="00AD755C">
        <w:trPr>
          <w:trHeight w:val="340"/>
          <w:jc w:val="right"/>
        </w:trPr>
        <w:tc>
          <w:tcPr>
            <w:tcW w:w="51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CC375C" w:rsidRPr="007A3697" w:rsidRDefault="00CC375C" w:rsidP="00AD755C">
            <w:pPr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7A3697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7A3697">
              <w:rPr>
                <w:b/>
                <w:sz w:val="20"/>
                <w:szCs w:val="20"/>
              </w:rPr>
              <w:t>/</w:t>
            </w:r>
            <w:proofErr w:type="spellStart"/>
            <w:r w:rsidRPr="007A3697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8747" w:type="dxa"/>
            <w:gridSpan w:val="2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CC375C" w:rsidRPr="007A3697" w:rsidRDefault="00CC375C" w:rsidP="00AD755C">
            <w:pPr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 xml:space="preserve">Разделы </w:t>
            </w:r>
            <w:r>
              <w:rPr>
                <w:b/>
                <w:sz w:val="20"/>
                <w:szCs w:val="20"/>
              </w:rPr>
              <w:t>проекта межевания</w:t>
            </w:r>
          </w:p>
        </w:tc>
        <w:tc>
          <w:tcPr>
            <w:tcW w:w="80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CC375C" w:rsidRPr="007A3697" w:rsidRDefault="00CC375C" w:rsidP="00AD755C">
            <w:pPr>
              <w:spacing w:line="216" w:lineRule="auto"/>
              <w:jc w:val="center"/>
              <w:rPr>
                <w:b/>
                <w:sz w:val="20"/>
                <w:szCs w:val="20"/>
                <w:lang w:val="en-US"/>
              </w:rPr>
            </w:pPr>
            <w:r w:rsidRPr="007A3697">
              <w:rPr>
                <w:b/>
                <w:sz w:val="20"/>
                <w:szCs w:val="20"/>
              </w:rPr>
              <w:t>Номера</w:t>
            </w:r>
          </w:p>
          <w:p w:rsidR="00CC375C" w:rsidRPr="007A3697" w:rsidRDefault="00CC375C" w:rsidP="00AD755C">
            <w:pPr>
              <w:spacing w:line="216" w:lineRule="auto"/>
              <w:jc w:val="center"/>
              <w:rPr>
                <w:b/>
                <w:sz w:val="20"/>
                <w:szCs w:val="20"/>
              </w:rPr>
            </w:pPr>
            <w:r w:rsidRPr="007A3697">
              <w:rPr>
                <w:b/>
                <w:sz w:val="20"/>
                <w:szCs w:val="20"/>
              </w:rPr>
              <w:t>листов</w:t>
            </w:r>
          </w:p>
        </w:tc>
      </w:tr>
      <w:tr w:rsidR="00CC375C" w:rsidRPr="003E4547" w:rsidTr="00AD755C">
        <w:trPr>
          <w:trHeight w:val="251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B02256" w:rsidRDefault="00CC375C" w:rsidP="00AD755C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B02256" w:rsidRDefault="00CC375C" w:rsidP="00AD755C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B02256" w:rsidRDefault="00CC375C" w:rsidP="00AD755C">
            <w:pPr>
              <w:jc w:val="center"/>
              <w:rPr>
                <w:b/>
                <w:sz w:val="20"/>
                <w:szCs w:val="20"/>
              </w:rPr>
            </w:pPr>
            <w:r w:rsidRPr="00B02256">
              <w:rPr>
                <w:b/>
                <w:sz w:val="20"/>
                <w:szCs w:val="20"/>
              </w:rPr>
              <w:t>3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Титульный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лист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Содержание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3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Пояснительная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записка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4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Исходные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данные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5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AD755C" w:rsidRDefault="00CC375C" w:rsidP="00AD755C">
            <w:pPr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Сведения об образуемых земельных участках и их частях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6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AD755C" w:rsidRDefault="00CC375C" w:rsidP="00AD755C">
            <w:pPr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Сведения об измененных земельных участках и их частях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7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AD755C" w:rsidRDefault="00CC375C" w:rsidP="00AD755C">
            <w:pPr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Сведения об обеспечении доступа к образуемым или измененным земельным участкам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Проектный</w:t>
            </w:r>
            <w:proofErr w:type="spellEnd"/>
            <w:r>
              <w:rPr>
                <w:sz w:val="22"/>
                <w:szCs w:val="22"/>
                <w:lang w:val="en-US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план</w:t>
            </w:r>
            <w:proofErr w:type="spell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</w:tr>
      <w:tr w:rsidR="00CC375C" w:rsidRPr="00516F97" w:rsidTr="00AD755C">
        <w:trPr>
          <w:trHeight w:val="397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9</w:t>
            </w: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296C6B" w:rsidRDefault="00CC375C" w:rsidP="00AD755C">
            <w:pPr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Приложение</w:t>
            </w:r>
            <w:proofErr w:type="spellEnd"/>
            <w:r>
              <w:rPr>
                <w:sz w:val="22"/>
                <w:szCs w:val="22"/>
                <w:lang w:val="en-US"/>
              </w:rPr>
              <w:t>: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—</w:t>
            </w:r>
          </w:p>
        </w:tc>
      </w:tr>
      <w:tr w:rsidR="00CC375C" w:rsidRPr="00516F97" w:rsidTr="00AD755C">
        <w:trPr>
          <w:trHeight w:val="8934"/>
          <w:jc w:val="right"/>
        </w:trPr>
        <w:tc>
          <w:tcPr>
            <w:tcW w:w="515" w:type="dxa"/>
            <w:tcBorders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8747" w:type="dxa"/>
            <w:gridSpan w:val="2"/>
            <w:tcBorders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</w:tcPr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12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иной документ, содержащий описание объекта Масштаб 1:2000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889136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889134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889133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889132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889131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889130 от 03.07.2013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931285 от 19.09.2013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889498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889497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889496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889495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889494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889493 от 23.05.2013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931469 от 05.09.2013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844559 от 16.05.2013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844560 от 16.05.2013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814578 от 27.02.2013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844557 от 16.05.2013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889128 от 03.06.2013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889129 от 03.06.2013 г.</w:t>
            </w:r>
          </w:p>
          <w:p w:rsidR="00CC375C" w:rsidRPr="00AD755C" w:rsidRDefault="00CC375C" w:rsidP="00CC375C">
            <w:pPr>
              <w:numPr>
                <w:ilvl w:val="0"/>
                <w:numId w:val="35"/>
              </w:numPr>
              <w:spacing w:before="60" w:after="12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889186 от 28.06.2013 г.</w:t>
            </w:r>
          </w:p>
        </w:tc>
        <w:tc>
          <w:tcPr>
            <w:tcW w:w="806" w:type="dxa"/>
            <w:tcBorders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</w:p>
        </w:tc>
      </w:tr>
    </w:tbl>
    <w:p w:rsidR="00CC375C" w:rsidRDefault="00CC375C" w:rsidP="00CC375C">
      <w:pPr>
        <w:rPr>
          <w:sz w:val="16"/>
          <w:szCs w:val="16"/>
        </w:rPr>
      </w:pPr>
    </w:p>
    <w:p w:rsidR="00CC375C" w:rsidRPr="00702841" w:rsidRDefault="00CC375C" w:rsidP="00CC375C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CellMar>
          <w:left w:w="57" w:type="dxa"/>
          <w:right w:w="57" w:type="dxa"/>
        </w:tblCellMar>
        <w:tblLook w:val="0000"/>
      </w:tblPr>
      <w:tblGrid>
        <w:gridCol w:w="515"/>
        <w:gridCol w:w="8038"/>
        <w:gridCol w:w="709"/>
        <w:gridCol w:w="806"/>
      </w:tblGrid>
      <w:tr w:rsidR="00CC375C" w:rsidTr="00AD755C">
        <w:trPr>
          <w:gridBefore w:val="2"/>
          <w:wBefore w:w="8553" w:type="dxa"/>
          <w:cantSplit/>
          <w:trHeight w:hRule="exact" w:val="340"/>
          <w:jc w:val="right"/>
        </w:trPr>
        <w:tc>
          <w:tcPr>
            <w:tcW w:w="151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3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227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</w:tcMar>
            <w:vAlign w:val="bottom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 w:rsidRPr="00B02256">
              <w:rPr>
                <w:b/>
              </w:rPr>
              <w:t>Содержание</w:t>
            </w:r>
          </w:p>
        </w:tc>
      </w:tr>
      <w:tr w:rsidR="00CC375C" w:rsidRPr="00517253" w:rsidTr="00AD755C">
        <w:trPr>
          <w:trHeight w:val="20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tcMar>
              <w:top w:w="28" w:type="dxa"/>
              <w:bottom w:w="28" w:type="dxa"/>
            </w:tcMar>
            <w:vAlign w:val="center"/>
          </w:tcPr>
          <w:p w:rsidR="00CC375C" w:rsidRPr="00517253" w:rsidRDefault="00CC375C" w:rsidP="00AD755C">
            <w:pPr>
              <w:spacing w:line="216" w:lineRule="auto"/>
              <w:jc w:val="center"/>
              <w:rPr>
                <w:sz w:val="2"/>
                <w:szCs w:val="2"/>
              </w:rPr>
            </w:pPr>
          </w:p>
        </w:tc>
      </w:tr>
      <w:tr w:rsidR="00CC375C" w:rsidRPr="00516F97" w:rsidTr="00AD755C">
        <w:trPr>
          <w:trHeight w:val="804"/>
          <w:jc w:val="right"/>
        </w:trPr>
        <w:tc>
          <w:tcPr>
            <w:tcW w:w="515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375C" w:rsidRPr="004939BC" w:rsidRDefault="00CC375C" w:rsidP="00AD755C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8747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</w:tcPr>
          <w:p w:rsidR="00CC375C" w:rsidRPr="00AD755C" w:rsidRDefault="00CC375C" w:rsidP="00CC375C">
            <w:pPr>
              <w:numPr>
                <w:ilvl w:val="0"/>
                <w:numId w:val="36"/>
              </w:numPr>
              <w:spacing w:before="12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свидетельство о государственной регистрации права 21АД № 889185 от 28.06.2013 г.</w:t>
            </w:r>
          </w:p>
          <w:p w:rsidR="00CC375C" w:rsidRPr="00AD755C" w:rsidRDefault="00CC375C" w:rsidP="00CC375C">
            <w:pPr>
              <w:numPr>
                <w:ilvl w:val="0"/>
                <w:numId w:val="36"/>
              </w:numPr>
              <w:spacing w:before="60" w:after="120" w:line="240" w:lineRule="exact"/>
              <w:ind w:left="346" w:hanging="283"/>
              <w:rPr>
                <w:sz w:val="22"/>
                <w:szCs w:val="22"/>
              </w:rPr>
            </w:pPr>
            <w:r w:rsidRPr="00AD755C">
              <w:rPr>
                <w:sz w:val="22"/>
                <w:szCs w:val="22"/>
              </w:rPr>
              <w:t>объявление в газету № 59 от 07.08.2015 г.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AD755C" w:rsidRDefault="00CC375C" w:rsidP="00CC375C">
      <w:pPr>
        <w:rPr>
          <w:sz w:val="16"/>
          <w:szCs w:val="16"/>
        </w:rPr>
      </w:pPr>
    </w:p>
    <w:p w:rsidR="00CC375C" w:rsidRPr="00AD755C" w:rsidRDefault="00CC375C" w:rsidP="00CC375C">
      <w:pPr>
        <w:rPr>
          <w:sz w:val="16"/>
          <w:szCs w:val="16"/>
        </w:rPr>
      </w:pPr>
    </w:p>
    <w:p w:rsidR="00CC375C" w:rsidRPr="00AD755C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Layout w:type="fixed"/>
        <w:tblCellMar>
          <w:left w:w="57" w:type="dxa"/>
          <w:right w:w="57" w:type="dxa"/>
        </w:tblCellMar>
        <w:tblLook w:val="0000"/>
      </w:tblPr>
      <w:tblGrid>
        <w:gridCol w:w="374"/>
        <w:gridCol w:w="8176"/>
        <w:gridCol w:w="1179"/>
        <w:gridCol w:w="339"/>
      </w:tblGrid>
      <w:tr w:rsidR="00CC375C" w:rsidTr="00AD755C">
        <w:trPr>
          <w:gridBefore w:val="2"/>
          <w:wBefore w:w="8550" w:type="dxa"/>
          <w:cantSplit/>
          <w:trHeight w:hRule="exact" w:val="340"/>
          <w:jc w:val="right"/>
        </w:trPr>
        <w:tc>
          <w:tcPr>
            <w:tcW w:w="1518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AE01F7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4</w:t>
            </w:r>
            <w:r w:rsidR="006A10FC" w:rsidRPr="00AE01F7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>
              <w:rPr>
                <w:b/>
              </w:rPr>
              <w:t>Пояснительная записка</w:t>
            </w:r>
          </w:p>
        </w:tc>
      </w:tr>
      <w:tr w:rsidR="00CC375C" w:rsidRPr="00F07E64" w:rsidTr="00AD755C">
        <w:trPr>
          <w:trHeight w:val="115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tcMar>
              <w:top w:w="57" w:type="dxa"/>
              <w:bottom w:w="0" w:type="dxa"/>
              <w:right w:w="113" w:type="dxa"/>
            </w:tcMar>
          </w:tcPr>
          <w:p w:rsidR="00CC375C" w:rsidRDefault="00AD755C" w:rsidP="00AD755C">
            <w:pPr>
              <w:keepLines/>
              <w:suppressLineNumber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Проект межевания выполнен для выдела земельной доли в индивидуальном порядке из земельного участка с кадастровым номером 21:14:180401:514 в связи с отсутствием утвержденного решением общего собрания проекта межевания  на данной территории. В результате выдела образуется земельный участок</w:t>
            </w:r>
            <w:r w:rsidRPr="00AD755C">
              <w:rPr>
                <w:sz w:val="22"/>
                <w:szCs w:val="22"/>
              </w:rPr>
              <w:t xml:space="preserve">: </w:t>
            </w:r>
            <w:r>
              <w:rPr>
                <w:sz w:val="22"/>
                <w:szCs w:val="22"/>
              </w:rPr>
              <w:t>21:14:180401:514:ЗУ</w:t>
            </w:r>
            <w:proofErr w:type="gramStart"/>
            <w:r>
              <w:rPr>
                <w:sz w:val="22"/>
                <w:szCs w:val="22"/>
              </w:rPr>
              <w:t>1</w:t>
            </w:r>
            <w:proofErr w:type="gramEnd"/>
            <w:r>
              <w:rPr>
                <w:sz w:val="22"/>
                <w:szCs w:val="22"/>
              </w:rPr>
              <w:t xml:space="preserve"> – 457602 кв. м Местоположение участка</w:t>
            </w:r>
            <w:r w:rsidRPr="00137B93">
              <w:rPr>
                <w:sz w:val="22"/>
                <w:szCs w:val="22"/>
              </w:rPr>
              <w:t xml:space="preserve">: </w:t>
            </w:r>
            <w:r>
              <w:rPr>
                <w:sz w:val="22"/>
                <w:szCs w:val="22"/>
              </w:rPr>
              <w:t xml:space="preserve">Чувашская Республика-Чувашия, Красноармейский р-н, </w:t>
            </w:r>
            <w:proofErr w:type="spellStart"/>
            <w:r>
              <w:rPr>
                <w:sz w:val="22"/>
                <w:szCs w:val="22"/>
              </w:rPr>
              <w:t>Алманчинское</w:t>
            </w:r>
            <w:proofErr w:type="spellEnd"/>
            <w:r>
              <w:rPr>
                <w:sz w:val="22"/>
                <w:szCs w:val="22"/>
              </w:rPr>
              <w:t xml:space="preserve"> сельское поселение.</w:t>
            </w:r>
          </w:p>
          <w:p w:rsidR="00AD755C" w:rsidRDefault="00AD755C" w:rsidP="00AD755C">
            <w:pPr>
              <w:keepLines/>
              <w:suppressLineNumber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По объявлению в газете </w:t>
            </w:r>
            <w:r w:rsidRPr="00AD755C">
              <w:rPr>
                <w:sz w:val="22"/>
                <w:szCs w:val="22"/>
              </w:rPr>
              <w:t>“</w:t>
            </w:r>
            <w:r>
              <w:rPr>
                <w:sz w:val="22"/>
                <w:szCs w:val="22"/>
              </w:rPr>
              <w:t xml:space="preserve">Ял </w:t>
            </w:r>
            <w:proofErr w:type="spellStart"/>
            <w:r>
              <w:rPr>
                <w:sz w:val="22"/>
                <w:szCs w:val="22"/>
              </w:rPr>
              <w:t>пурнасе</w:t>
            </w:r>
            <w:proofErr w:type="spellEnd"/>
            <w:r w:rsidRPr="00AD755C">
              <w:rPr>
                <w:sz w:val="22"/>
                <w:szCs w:val="22"/>
              </w:rPr>
              <w:t>”</w:t>
            </w:r>
            <w:r>
              <w:rPr>
                <w:sz w:val="22"/>
                <w:szCs w:val="22"/>
              </w:rPr>
              <w:t xml:space="preserve"> №59 от 7.08.2015, земельный участок выдел</w:t>
            </w:r>
            <w:r w:rsidR="0016746E">
              <w:rPr>
                <w:sz w:val="22"/>
                <w:szCs w:val="22"/>
              </w:rPr>
              <w:t>яется в счет 22 земельных долей.</w:t>
            </w:r>
          </w:p>
          <w:p w:rsidR="0016746E" w:rsidRDefault="0016746E" w:rsidP="00AD755C">
            <w:pPr>
              <w:keepLines/>
              <w:suppressLineNumber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Площадь образуемого земельного участка соответствует Требованию, установленным Законом Чувашской Республики </w:t>
            </w:r>
            <w:r w:rsidRPr="0016746E">
              <w:rPr>
                <w:sz w:val="22"/>
                <w:szCs w:val="22"/>
              </w:rPr>
              <w:t>“</w:t>
            </w:r>
            <w:r>
              <w:rPr>
                <w:sz w:val="22"/>
                <w:szCs w:val="22"/>
              </w:rPr>
              <w:t>Об обороте земель сельскохозяйственного назначения в Чувашской Республике</w:t>
            </w:r>
            <w:r w:rsidRPr="0016746E">
              <w:rPr>
                <w:sz w:val="22"/>
                <w:szCs w:val="22"/>
              </w:rPr>
              <w:t>”</w:t>
            </w:r>
            <w:r>
              <w:rPr>
                <w:sz w:val="22"/>
                <w:szCs w:val="22"/>
              </w:rPr>
              <w:t xml:space="preserve"> от 01.07.2004г. (в ред. Законов ЧР от 29.12.2005г. №71, от 08.11.2007г. №66, от 27.06.2008г. №36, от 31.03.2009г. №23, от 13.09.2011г. №50). Письменные и устные возражения по размерам и местоположению земельных участков не поступали.</w:t>
            </w:r>
          </w:p>
          <w:p w:rsidR="00AD755C" w:rsidRDefault="00EF42BD" w:rsidP="00EF42BD">
            <w:pPr>
              <w:keepLines/>
              <w:suppressLineNumbers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</w:tc>
      </w:tr>
      <w:tr w:rsidR="00CC375C" w:rsidRPr="00F07E64" w:rsidTr="00AD755C">
        <w:trPr>
          <w:trHeight w:val="115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right w:val="double" w:sz="4" w:space="0" w:color="auto"/>
            </w:tcBorders>
            <w:tcMar>
              <w:top w:w="57" w:type="dxa"/>
              <w:bottom w:w="0" w:type="dxa"/>
              <w:right w:w="113" w:type="dxa"/>
            </w:tcMar>
          </w:tcPr>
          <w:p w:rsidR="00CC375C" w:rsidRPr="00530599" w:rsidRDefault="00CC375C" w:rsidP="00AD755C">
            <w:pPr>
              <w:keepLines/>
              <w:suppressLineNumbers/>
              <w:ind w:left="176"/>
              <w:rPr>
                <w:sz w:val="22"/>
                <w:szCs w:val="22"/>
              </w:rPr>
            </w:pPr>
          </w:p>
        </w:tc>
      </w:tr>
      <w:tr w:rsidR="00CC375C" w:rsidRPr="00F07E64" w:rsidTr="00AD755C">
        <w:trPr>
          <w:trHeight w:val="115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right w:val="double" w:sz="4" w:space="0" w:color="auto"/>
            </w:tcBorders>
            <w:tcMar>
              <w:top w:w="57" w:type="dxa"/>
              <w:bottom w:w="0" w:type="dxa"/>
              <w:right w:w="113" w:type="dxa"/>
            </w:tcMar>
          </w:tcPr>
          <w:p w:rsidR="00CC375C" w:rsidRPr="00DF6010" w:rsidRDefault="00CC375C" w:rsidP="00EF42BD">
            <w:pPr>
              <w:keepLines/>
              <w:suppressLineNumbers/>
              <w:rPr>
                <w:sz w:val="22"/>
                <w:szCs w:val="22"/>
              </w:rPr>
            </w:pPr>
          </w:p>
        </w:tc>
      </w:tr>
      <w:tr w:rsidR="00CC375C" w:rsidRPr="00F07E64" w:rsidTr="00AD755C">
        <w:trPr>
          <w:trHeight w:val="164"/>
          <w:jc w:val="right"/>
        </w:trPr>
        <w:tc>
          <w:tcPr>
            <w:tcW w:w="374" w:type="dxa"/>
            <w:tcBorders>
              <w:left w:val="double" w:sz="4" w:space="0" w:color="auto"/>
            </w:tcBorders>
            <w:tcMar>
              <w:top w:w="28" w:type="dxa"/>
              <w:bottom w:w="28" w:type="dxa"/>
              <w:right w:w="113" w:type="dxa"/>
            </w:tcMar>
          </w:tcPr>
          <w:p w:rsidR="00CC375C" w:rsidRDefault="00CC375C" w:rsidP="00AD755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9355" w:type="dxa"/>
            <w:gridSpan w:val="2"/>
            <w:tcMar>
              <w:top w:w="28" w:type="dxa"/>
              <w:bottom w:w="28" w:type="dxa"/>
              <w:right w:w="113" w:type="dxa"/>
            </w:tcMar>
          </w:tcPr>
          <w:p w:rsidR="00CC375C" w:rsidRDefault="00CC375C" w:rsidP="00AD755C">
            <w:pPr>
              <w:rPr>
                <w:color w:val="000000"/>
                <w:sz w:val="22"/>
                <w:szCs w:val="22"/>
              </w:rPr>
            </w:pPr>
          </w:p>
        </w:tc>
        <w:tc>
          <w:tcPr>
            <w:tcW w:w="339" w:type="dxa"/>
            <w:tcBorders>
              <w:right w:val="double" w:sz="4" w:space="0" w:color="auto"/>
            </w:tcBorders>
            <w:tcMar>
              <w:top w:w="28" w:type="dxa"/>
              <w:bottom w:w="28" w:type="dxa"/>
            </w:tcMar>
          </w:tcPr>
          <w:p w:rsidR="00CC375C" w:rsidRDefault="00CC375C" w:rsidP="00AD755C">
            <w:pPr>
              <w:rPr>
                <w:color w:val="000000"/>
                <w:sz w:val="22"/>
                <w:szCs w:val="22"/>
              </w:rPr>
            </w:pPr>
          </w:p>
        </w:tc>
      </w:tr>
      <w:tr w:rsidR="00CC375C" w:rsidRPr="003161A3" w:rsidTr="00AD755C">
        <w:trPr>
          <w:trHeight w:val="439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right w:val="double" w:sz="4" w:space="0" w:color="auto"/>
            </w:tcBorders>
            <w:tcMar>
              <w:top w:w="28" w:type="dxa"/>
              <w:bottom w:w="57" w:type="dxa"/>
              <w:right w:w="113" w:type="dxa"/>
            </w:tcMar>
          </w:tcPr>
          <w:p w:rsidR="00CC375C" w:rsidRPr="003161A3" w:rsidRDefault="00CC375C" w:rsidP="00EF42BD">
            <w:pPr>
              <w:keepLines/>
              <w:suppressLineNumbers/>
              <w:rPr>
                <w:sz w:val="22"/>
                <w:szCs w:val="22"/>
              </w:rPr>
            </w:pPr>
          </w:p>
        </w:tc>
      </w:tr>
      <w:tr w:rsidR="00CC375C" w:rsidRPr="003161A3" w:rsidTr="00AD755C">
        <w:trPr>
          <w:trHeight w:val="26"/>
          <w:jc w:val="right"/>
        </w:trPr>
        <w:tc>
          <w:tcPr>
            <w:tcW w:w="10068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28" w:type="dxa"/>
              <w:bottom w:w="57" w:type="dxa"/>
              <w:right w:w="113" w:type="dxa"/>
            </w:tcMar>
          </w:tcPr>
          <w:p w:rsidR="00CC375C" w:rsidRPr="003161A3" w:rsidRDefault="00CC375C" w:rsidP="00AD755C">
            <w:pPr>
              <w:keepLines/>
              <w:suppressLineNumbers/>
              <w:ind w:left="176"/>
              <w:rPr>
                <w:sz w:val="22"/>
                <w:szCs w:val="22"/>
              </w:rPr>
            </w:pP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sing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637"/>
        <w:gridCol w:w="5818"/>
        <w:gridCol w:w="2274"/>
        <w:gridCol w:w="1339"/>
      </w:tblGrid>
      <w:tr w:rsidR="00CC375C" w:rsidTr="00AD755C">
        <w:trPr>
          <w:gridBefore w:val="3"/>
          <w:wBefore w:w="8729" w:type="dxa"/>
          <w:cantSplit/>
          <w:trHeight w:hRule="exact" w:val="340"/>
          <w:jc w:val="right"/>
        </w:trPr>
        <w:tc>
          <w:tcPr>
            <w:tcW w:w="1339" w:type="dxa"/>
            <w:tcBorders>
              <w:top w:val="double" w:sz="4" w:space="0" w:color="auto"/>
              <w:bottom w:val="sing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956C5D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956C5D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956C5D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5</w:t>
            </w:r>
            <w:r w:rsidR="006A10FC" w:rsidRPr="00956C5D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CC375C" w:rsidRPr="006B491A" w:rsidRDefault="00CC375C" w:rsidP="00AD755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340"/>
          <w:jc w:val="right"/>
        </w:trPr>
        <w:tc>
          <w:tcPr>
            <w:tcW w:w="10068" w:type="dxa"/>
            <w:gridSpan w:val="4"/>
            <w:tcBorders>
              <w:bottom w:val="double" w:sz="4" w:space="0" w:color="auto"/>
            </w:tcBorders>
            <w:vAlign w:val="center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proofErr w:type="spellStart"/>
            <w:r>
              <w:rPr>
                <w:b/>
                <w:lang w:val="en-US"/>
              </w:rPr>
              <w:t>Исходные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данные</w:t>
            </w:r>
            <w:proofErr w:type="spellEnd"/>
          </w:p>
        </w:tc>
      </w:tr>
      <w:tr w:rsidR="00CC375C" w:rsidRPr="00516F97" w:rsidTr="00AD755C">
        <w:trPr>
          <w:cantSplit/>
          <w:trHeight w:val="283"/>
          <w:jc w:val="right"/>
        </w:trPr>
        <w:tc>
          <w:tcPr>
            <w:tcW w:w="10068" w:type="dxa"/>
            <w:gridSpan w:val="4"/>
            <w:vAlign w:val="center"/>
          </w:tcPr>
          <w:p w:rsidR="00CC375C" w:rsidRPr="00A562B0" w:rsidRDefault="00CC375C" w:rsidP="00AD755C">
            <w:pPr>
              <w:keepNext/>
              <w:jc w:val="center"/>
              <w:rPr>
                <w:sz w:val="22"/>
                <w:szCs w:val="22"/>
              </w:rPr>
            </w:pPr>
            <w:r w:rsidRPr="002130E0">
              <w:rPr>
                <w:b/>
                <w:sz w:val="22"/>
                <w:szCs w:val="22"/>
              </w:rPr>
              <w:t xml:space="preserve">1. Перечень документов, использованных при подготовке </w:t>
            </w:r>
            <w:r>
              <w:rPr>
                <w:b/>
                <w:sz w:val="22"/>
                <w:szCs w:val="22"/>
              </w:rPr>
              <w:t xml:space="preserve">проекта </w:t>
            </w:r>
            <w:r w:rsidRPr="002130E0">
              <w:rPr>
                <w:b/>
                <w:sz w:val="22"/>
                <w:szCs w:val="22"/>
              </w:rPr>
              <w:t>межеван</w:t>
            </w:r>
            <w:r>
              <w:rPr>
                <w:b/>
                <w:sz w:val="22"/>
                <w:szCs w:val="22"/>
              </w:rPr>
              <w:t>ия</w:t>
            </w:r>
          </w:p>
        </w:tc>
      </w:tr>
      <w:tr w:rsidR="00CC375C" w:rsidRPr="00516F97" w:rsidTr="00AD755C">
        <w:trPr>
          <w:cantSplit/>
          <w:trHeight w:val="330"/>
          <w:jc w:val="right"/>
        </w:trPr>
        <w:tc>
          <w:tcPr>
            <w:tcW w:w="637" w:type="dxa"/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5818" w:type="dxa"/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Наименование документа</w:t>
            </w:r>
          </w:p>
        </w:tc>
        <w:tc>
          <w:tcPr>
            <w:tcW w:w="3613" w:type="dxa"/>
            <w:gridSpan w:val="2"/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Реквизиты документа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5818" w:type="dxa"/>
            <w:vAlign w:val="center"/>
          </w:tcPr>
          <w:p w:rsidR="00CC375C" w:rsidRPr="009606BA" w:rsidRDefault="00CC375C" w:rsidP="00AD755C">
            <w:pPr>
              <w:keepNext/>
              <w:ind w:left="9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3613" w:type="dxa"/>
            <w:gridSpan w:val="2"/>
            <w:vAlign w:val="center"/>
          </w:tcPr>
          <w:p w:rsidR="00CC375C" w:rsidRPr="009606BA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3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Кадастровый план территории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21/301/15-185051 от 24.06.2015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Иной документ, содержащий описание объекта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Масштаб 1:2000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889136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889134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889133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889132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889131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889130 от 03.07.2013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931285 от 19.09.2013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889498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889497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889496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889495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889494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889493 от 23.05.2013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931469 от 05.09.2013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844559 от 16.05.2013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844560 от 16.05.2013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814578 от 27.02.2013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844557 от 16.05.2013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889128 от 03.06.2013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889129 от 03.06.2013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889186 от 28.06.2013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Свидетельство о государственной регистрации права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21АД № 889185 от 28.06.2013 г.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5818" w:type="dxa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Объявление в газету</w:t>
            </w:r>
          </w:p>
        </w:tc>
        <w:tc>
          <w:tcPr>
            <w:tcW w:w="3613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 59 от 07.08.2015 г.</w:t>
            </w:r>
          </w:p>
        </w:tc>
      </w:tr>
      <w:tr w:rsidR="00BC2975" w:rsidRPr="00516F97" w:rsidTr="00AD755C">
        <w:trPr>
          <w:cantSplit/>
          <w:trHeight w:val="227"/>
          <w:jc w:val="right"/>
        </w:trPr>
        <w:tc>
          <w:tcPr>
            <w:tcW w:w="637" w:type="dxa"/>
          </w:tcPr>
          <w:p w:rsidR="00BC2975" w:rsidRDefault="00BC2975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5818" w:type="dxa"/>
          </w:tcPr>
          <w:p w:rsidR="00BC2975" w:rsidRDefault="00BC2975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Справка </w:t>
            </w:r>
            <w:proofErr w:type="spellStart"/>
            <w:r>
              <w:rPr>
                <w:color w:val="000000"/>
                <w:sz w:val="20"/>
                <w:szCs w:val="20"/>
              </w:rPr>
              <w:t>Алманчинского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сельского поселения </w:t>
            </w:r>
          </w:p>
        </w:tc>
        <w:tc>
          <w:tcPr>
            <w:tcW w:w="3613" w:type="dxa"/>
            <w:gridSpan w:val="2"/>
          </w:tcPr>
          <w:p w:rsidR="00BC2975" w:rsidRDefault="00BC2975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№230 от 15.09.2015г.</w:t>
            </w: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9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593"/>
        <w:gridCol w:w="712"/>
        <w:gridCol w:w="1271"/>
        <w:gridCol w:w="233"/>
        <w:gridCol w:w="286"/>
        <w:gridCol w:w="117"/>
        <w:gridCol w:w="120"/>
        <w:gridCol w:w="752"/>
        <w:gridCol w:w="577"/>
        <w:gridCol w:w="135"/>
        <w:gridCol w:w="2552"/>
        <w:gridCol w:w="1390"/>
        <w:gridCol w:w="1360"/>
      </w:tblGrid>
      <w:tr w:rsidR="00CC375C" w:rsidTr="00AD755C">
        <w:trPr>
          <w:gridBefore w:val="12"/>
          <w:wBefore w:w="8738" w:type="dxa"/>
          <w:cantSplit/>
          <w:trHeight w:hRule="exact" w:val="340"/>
          <w:jc w:val="right"/>
        </w:trPr>
        <w:tc>
          <w:tcPr>
            <w:tcW w:w="1360" w:type="dxa"/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1C7E84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6</w: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98" w:type="dxa"/>
            <w:gridSpan w:val="13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340"/>
          <w:jc w:val="right"/>
        </w:trPr>
        <w:tc>
          <w:tcPr>
            <w:tcW w:w="10098" w:type="dxa"/>
            <w:gridSpan w:val="13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>
              <w:rPr>
                <w:b/>
              </w:rPr>
              <w:t>Сведения об образуемых земельных участках и их частях</w:t>
            </w:r>
          </w:p>
        </w:tc>
      </w:tr>
      <w:tr w:rsidR="00CC375C" w:rsidRPr="00516F97" w:rsidTr="00AD755C">
        <w:trPr>
          <w:cantSplit/>
          <w:trHeight w:val="283"/>
          <w:jc w:val="right"/>
        </w:trPr>
        <w:tc>
          <w:tcPr>
            <w:tcW w:w="10098" w:type="dxa"/>
            <w:gridSpan w:val="13"/>
            <w:tcBorders>
              <w:bottom w:val="single" w:sz="4" w:space="0" w:color="auto"/>
            </w:tcBorders>
            <w:vAlign w:val="center"/>
          </w:tcPr>
          <w:p w:rsidR="00CC375C" w:rsidRPr="00A562B0" w:rsidRDefault="00CC375C" w:rsidP="00AD755C">
            <w:pPr>
              <w:keepNext/>
              <w:jc w:val="center"/>
              <w:rPr>
                <w:sz w:val="22"/>
                <w:szCs w:val="22"/>
              </w:rPr>
            </w:pPr>
            <w:r w:rsidRPr="00DF5A24">
              <w:rPr>
                <w:b/>
                <w:sz w:val="22"/>
                <w:szCs w:val="22"/>
              </w:rPr>
              <w:t xml:space="preserve">1. </w:t>
            </w:r>
            <w:r>
              <w:rPr>
                <w:b/>
                <w:sz w:val="22"/>
                <w:szCs w:val="22"/>
              </w:rPr>
              <w:t xml:space="preserve">Список </w:t>
            </w:r>
            <w:r w:rsidRPr="00DF5A24">
              <w:rPr>
                <w:b/>
                <w:sz w:val="22"/>
                <w:szCs w:val="22"/>
              </w:rPr>
              <w:t>образуемых земельных участков</w:t>
            </w:r>
          </w:p>
        </w:tc>
      </w:tr>
      <w:tr w:rsidR="00CC375C" w:rsidRPr="00516F97" w:rsidTr="00AD755C">
        <w:trPr>
          <w:cantSplit/>
          <w:trHeight w:val="251"/>
          <w:jc w:val="right"/>
        </w:trPr>
        <w:tc>
          <w:tcPr>
            <w:tcW w:w="593" w:type="dxa"/>
            <w:tcBorders>
              <w:top w:val="single" w:sz="4" w:space="0" w:color="auto"/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216" w:type="dxa"/>
            <w:gridSpan w:val="3"/>
            <w:tcBorders>
              <w:top w:val="single" w:sz="4" w:space="0" w:color="auto"/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755EFB">
              <w:rPr>
                <w:sz w:val="20"/>
                <w:szCs w:val="20"/>
              </w:rPr>
              <w:t xml:space="preserve">бозначение </w:t>
            </w:r>
            <w:r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1275" w:type="dxa"/>
            <w:gridSpan w:val="4"/>
            <w:tcBorders>
              <w:top w:val="single" w:sz="4" w:space="0" w:color="auto"/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3264" w:type="dxa"/>
            <w:gridSpan w:val="3"/>
            <w:tcBorders>
              <w:top w:val="single" w:sz="4" w:space="0" w:color="auto"/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071651">
              <w:rPr>
                <w:sz w:val="20"/>
                <w:szCs w:val="20"/>
              </w:rPr>
              <w:t>Сведения о правообладателях</w:t>
            </w:r>
          </w:p>
        </w:tc>
        <w:tc>
          <w:tcPr>
            <w:tcW w:w="2750" w:type="dxa"/>
            <w:gridSpan w:val="2"/>
            <w:tcBorders>
              <w:top w:val="single" w:sz="4" w:space="0" w:color="auto"/>
              <w:bottom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Сведения о правах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5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21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275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3264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5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593" w:type="dxa"/>
            <w:tcBorders>
              <w:top w:val="single" w:sz="4" w:space="0" w:color="auto"/>
              <w:bottom w:val="single" w:sz="4" w:space="0" w:color="auto"/>
            </w:tcBorders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216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275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457602</w:t>
            </w:r>
          </w:p>
        </w:tc>
        <w:tc>
          <w:tcPr>
            <w:tcW w:w="3264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75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</w:p>
        </w:tc>
      </w:tr>
      <w:tr w:rsidR="00CC375C" w:rsidRPr="00566E52" w:rsidTr="00AD755C">
        <w:trPr>
          <w:cantSplit/>
          <w:trHeight w:val="283"/>
          <w:jc w:val="right"/>
        </w:trPr>
        <w:tc>
          <w:tcPr>
            <w:tcW w:w="10098" w:type="dxa"/>
            <w:gridSpan w:val="13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C375C" w:rsidRPr="00566E52" w:rsidRDefault="00CC375C" w:rsidP="00AD755C">
            <w:pPr>
              <w:keepNext/>
              <w:ind w:left="5"/>
              <w:jc w:val="center"/>
              <w:rPr>
                <w:sz w:val="22"/>
                <w:szCs w:val="22"/>
              </w:rPr>
            </w:pPr>
            <w:r w:rsidRPr="00566E52">
              <w:rPr>
                <w:b/>
                <w:sz w:val="22"/>
                <w:szCs w:val="22"/>
              </w:rPr>
              <w:t xml:space="preserve">2. </w:t>
            </w:r>
            <w:r w:rsidRPr="0033538A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Сведения о частях границ</w:t>
            </w:r>
            <w:r w:rsidRPr="004C2035">
              <w:rPr>
                <w:b/>
                <w:sz w:val="22"/>
                <w:szCs w:val="22"/>
              </w:rPr>
              <w:t xml:space="preserve"> </w:t>
            </w:r>
            <w:r w:rsidRPr="00DF5A24">
              <w:rPr>
                <w:b/>
                <w:sz w:val="22"/>
                <w:szCs w:val="22"/>
              </w:rPr>
              <w:t xml:space="preserve"> образуемых земельных участков</w:t>
            </w:r>
          </w:p>
        </w:tc>
      </w:tr>
      <w:tr w:rsidR="00CC375C" w:rsidRPr="0057348C" w:rsidTr="00AD755C">
        <w:trPr>
          <w:cantSplit/>
          <w:trHeight w:val="284"/>
          <w:jc w:val="right"/>
        </w:trPr>
        <w:tc>
          <w:tcPr>
            <w:tcW w:w="3332" w:type="dxa"/>
            <w:gridSpan w:val="7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CC375C" w:rsidRPr="0057348C" w:rsidRDefault="00CC375C" w:rsidP="00AD755C">
            <w:pPr>
              <w:keepNext/>
              <w:ind w:left="5"/>
              <w:rPr>
                <w:b/>
                <w:sz w:val="20"/>
                <w:szCs w:val="20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766" w:type="dxa"/>
            <w:gridSpan w:val="6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CC375C" w:rsidRPr="0057348C" w:rsidRDefault="00CC375C" w:rsidP="00AD755C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CC375C" w:rsidRPr="00516F97" w:rsidTr="00AD755C">
        <w:trPr>
          <w:cantSplit/>
          <w:trHeight w:val="118"/>
          <w:jc w:val="right"/>
        </w:trPr>
        <w:tc>
          <w:tcPr>
            <w:tcW w:w="2576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52182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Обозначение части границы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CC375C" w:rsidRPr="00617391" w:rsidRDefault="00CC375C" w:rsidP="00AD755C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52182C">
              <w:rPr>
                <w:sz w:val="20"/>
                <w:szCs w:val="20"/>
              </w:rPr>
              <w:t>Горизонтальное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CC375C" w:rsidRPr="00A551C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Описание прохождени</w:t>
            </w:r>
            <w:r>
              <w:rPr>
                <w:sz w:val="20"/>
                <w:szCs w:val="20"/>
              </w:rPr>
              <w:t>я</w:t>
            </w:r>
          </w:p>
        </w:tc>
      </w:tr>
      <w:tr w:rsidR="00CC375C" w:rsidRPr="00516F97" w:rsidTr="00AD755C">
        <w:trPr>
          <w:cantSplit/>
          <w:trHeight w:val="70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52182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 xml:space="preserve">от </w:t>
            </w:r>
            <w:proofErr w:type="gramStart"/>
            <w:r w:rsidRPr="0052182C">
              <w:rPr>
                <w:sz w:val="20"/>
                <w:szCs w:val="20"/>
              </w:rPr>
              <w:t>т</w:t>
            </w:r>
            <w:proofErr w:type="gramEnd"/>
            <w:r w:rsidRPr="0052182C">
              <w:rPr>
                <w:sz w:val="20"/>
                <w:szCs w:val="20"/>
              </w:rPr>
              <w:t>.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52182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</w:t>
            </w:r>
            <w:r w:rsidRPr="0052182C">
              <w:rPr>
                <w:sz w:val="20"/>
                <w:szCs w:val="20"/>
              </w:rPr>
              <w:t xml:space="preserve"> </w:t>
            </w:r>
            <w:proofErr w:type="gramStart"/>
            <w:r w:rsidRPr="0052182C">
              <w:rPr>
                <w:sz w:val="20"/>
                <w:szCs w:val="20"/>
              </w:rPr>
              <w:t>т</w:t>
            </w:r>
            <w:proofErr w:type="gramEnd"/>
            <w:r w:rsidRPr="0052182C">
              <w:rPr>
                <w:sz w:val="20"/>
                <w:szCs w:val="20"/>
              </w:rPr>
              <w:t>.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tcMar>
              <w:bottom w:w="28" w:type="dxa"/>
            </w:tcMar>
          </w:tcPr>
          <w:p w:rsidR="00CC375C" w:rsidRPr="00A551C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proofErr w:type="spellStart"/>
            <w:r w:rsidRPr="0052182C">
              <w:rPr>
                <w:sz w:val="20"/>
                <w:szCs w:val="20"/>
              </w:rPr>
              <w:t>проложение</w:t>
            </w:r>
            <w:proofErr w:type="spellEnd"/>
            <w:r w:rsidRPr="0052182C">
              <w:rPr>
                <w:sz w:val="20"/>
                <w:szCs w:val="20"/>
              </w:rPr>
              <w:t xml:space="preserve"> (</w:t>
            </w:r>
            <w:r w:rsidRPr="00631E30">
              <w:rPr>
                <w:i/>
                <w:sz w:val="20"/>
                <w:szCs w:val="20"/>
                <w:lang w:val="en-US"/>
              </w:rPr>
              <w:t>S</w:t>
            </w:r>
            <w:r w:rsidRPr="00631E30">
              <w:rPr>
                <w:sz w:val="20"/>
                <w:szCs w:val="20"/>
              </w:rPr>
              <w:t>)</w:t>
            </w:r>
            <w:r w:rsidRPr="0052182C">
              <w:rPr>
                <w:sz w:val="20"/>
                <w:szCs w:val="20"/>
              </w:rPr>
              <w:t>, м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tcMar>
              <w:bottom w:w="28" w:type="dxa"/>
            </w:tcMar>
          </w:tcPr>
          <w:p w:rsidR="00CC375C" w:rsidRPr="00A551C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 w:rsidRPr="00617391">
              <w:rPr>
                <w:sz w:val="20"/>
                <w:szCs w:val="20"/>
              </w:rPr>
              <w:t>части границы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52182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52182C">
              <w:rPr>
                <w:sz w:val="20"/>
                <w:szCs w:val="20"/>
              </w:rPr>
              <w:t>1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52182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241F4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Pr="00241F4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140.90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99.21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118.61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115.80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221.52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122.16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92.93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98.83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69.57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83.16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145.40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21.27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121.73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383.05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97.64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28.89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105.05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117.09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121.37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31.94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37.23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102.04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102.88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134.79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215.62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128.85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297.09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101.52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93.30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1305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27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2085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59.55</w:t>
            </w:r>
          </w:p>
        </w:tc>
        <w:tc>
          <w:tcPr>
            <w:tcW w:w="5437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83"/>
          <w:jc w:val="right"/>
        </w:trPr>
        <w:tc>
          <w:tcPr>
            <w:tcW w:w="10098" w:type="dxa"/>
            <w:gridSpan w:val="13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C375C" w:rsidRPr="00241F4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3</w:t>
            </w:r>
            <w:r w:rsidRPr="00863083">
              <w:rPr>
                <w:b/>
                <w:sz w:val="22"/>
                <w:szCs w:val="22"/>
              </w:rPr>
              <w:t xml:space="preserve">. </w:t>
            </w:r>
            <w:r w:rsidRPr="00BC0FF8">
              <w:rPr>
                <w:b/>
                <w:sz w:val="22"/>
                <w:szCs w:val="22"/>
              </w:rPr>
              <w:t xml:space="preserve"> </w:t>
            </w:r>
            <w:r>
              <w:rPr>
                <w:b/>
                <w:sz w:val="22"/>
                <w:szCs w:val="22"/>
              </w:rPr>
              <w:t>С</w:t>
            </w:r>
            <w:r w:rsidRPr="00BC0FF8">
              <w:rPr>
                <w:b/>
                <w:sz w:val="22"/>
                <w:szCs w:val="22"/>
              </w:rPr>
              <w:t>ведения о</w:t>
            </w:r>
            <w:r>
              <w:rPr>
                <w:b/>
                <w:sz w:val="22"/>
                <w:szCs w:val="22"/>
              </w:rPr>
              <w:t>б образуемых</w:t>
            </w:r>
            <w:r w:rsidRPr="00BC0FF8">
              <w:rPr>
                <w:b/>
                <w:sz w:val="22"/>
                <w:szCs w:val="22"/>
              </w:rPr>
              <w:t xml:space="preserve"> частях образуемых земельных участков</w:t>
            </w:r>
          </w:p>
        </w:tc>
      </w:tr>
      <w:tr w:rsidR="00CC375C" w:rsidRPr="00516F97" w:rsidTr="00AD755C">
        <w:trPr>
          <w:cantSplit/>
          <w:trHeight w:val="284"/>
          <w:jc w:val="right"/>
        </w:trPr>
        <w:tc>
          <w:tcPr>
            <w:tcW w:w="3212" w:type="dxa"/>
            <w:gridSpan w:val="6"/>
            <w:tcBorders>
              <w:top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CC375C" w:rsidRPr="00863083" w:rsidRDefault="00CC375C" w:rsidP="00AD755C">
            <w:pPr>
              <w:keepNext/>
              <w:ind w:left="5"/>
              <w:rPr>
                <w:b/>
                <w:sz w:val="22"/>
                <w:szCs w:val="22"/>
              </w:rPr>
            </w:pPr>
            <w:r w:rsidRPr="0057348C">
              <w:rPr>
                <w:b/>
                <w:sz w:val="20"/>
                <w:szCs w:val="20"/>
              </w:rPr>
              <w:t>Обозначение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886" w:type="dxa"/>
            <w:gridSpan w:val="7"/>
            <w:tcBorders>
              <w:top w:val="single" w:sz="4" w:space="0" w:color="auto"/>
              <w:left w:val="nil"/>
              <w:bottom w:val="single" w:sz="4" w:space="0" w:color="auto"/>
            </w:tcBorders>
            <w:vAlign w:val="bottom"/>
          </w:tcPr>
          <w:p w:rsidR="00CC375C" w:rsidRPr="00D63DF4" w:rsidRDefault="00CC375C" w:rsidP="00AD755C">
            <w:pPr>
              <w:keepNext/>
              <w:ind w:left="5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21:14:180401:514:ЗУ</w:t>
            </w:r>
            <w:proofErr w:type="gramStart"/>
            <w:r>
              <w:rPr>
                <w:b/>
                <w:sz w:val="20"/>
                <w:szCs w:val="20"/>
              </w:rPr>
              <w:t>1</w:t>
            </w:r>
            <w:proofErr w:type="gramEnd"/>
          </w:p>
        </w:tc>
      </w:tr>
      <w:tr w:rsidR="00CC375C" w:rsidRPr="00516F97" w:rsidTr="00AD755C">
        <w:trPr>
          <w:cantSplit/>
          <w:trHeight w:val="251"/>
          <w:jc w:val="right"/>
        </w:trPr>
        <w:tc>
          <w:tcPr>
            <w:tcW w:w="593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502" w:type="dxa"/>
            <w:gridSpan w:val="4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755EFB">
              <w:rPr>
                <w:sz w:val="20"/>
                <w:szCs w:val="20"/>
              </w:rPr>
              <w:t>бозначение части</w:t>
            </w:r>
          </w:p>
        </w:tc>
        <w:tc>
          <w:tcPr>
            <w:tcW w:w="1701" w:type="dxa"/>
            <w:gridSpan w:val="5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5302" w:type="dxa"/>
            <w:gridSpan w:val="3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Характеристика части</w:t>
            </w:r>
          </w:p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(в том числе содержание</w:t>
            </w:r>
            <w:r w:rsidRPr="000B2A9D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ограничения (обременения) прав)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593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502" w:type="dxa"/>
            <w:gridSpan w:val="4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701" w:type="dxa"/>
            <w:gridSpan w:val="5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302" w:type="dxa"/>
            <w:gridSpan w:val="3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593" w:type="dxa"/>
          </w:tcPr>
          <w:p w:rsidR="00CC375C" w:rsidRPr="00241F4F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502" w:type="dxa"/>
            <w:gridSpan w:val="4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701" w:type="dxa"/>
            <w:gridSpan w:val="5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5302" w:type="dxa"/>
            <w:gridSpan w:val="3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9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601"/>
        <w:gridCol w:w="2354"/>
        <w:gridCol w:w="992"/>
        <w:gridCol w:w="853"/>
        <w:gridCol w:w="1274"/>
        <w:gridCol w:w="1702"/>
        <w:gridCol w:w="964"/>
        <w:gridCol w:w="1358"/>
      </w:tblGrid>
      <w:tr w:rsidR="00CC375C" w:rsidTr="00AD755C">
        <w:trPr>
          <w:gridBefore w:val="7"/>
          <w:wBefore w:w="8740" w:type="dxa"/>
          <w:cantSplit/>
          <w:trHeight w:hRule="exact" w:val="340"/>
          <w:jc w:val="right"/>
        </w:trPr>
        <w:tc>
          <w:tcPr>
            <w:tcW w:w="1358" w:type="dxa"/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1C7E84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7</w:t>
            </w:r>
            <w:r w:rsidR="006A10FC" w:rsidRPr="001C7E84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98" w:type="dxa"/>
            <w:gridSpan w:val="8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340"/>
          <w:jc w:val="right"/>
        </w:trPr>
        <w:tc>
          <w:tcPr>
            <w:tcW w:w="10098" w:type="dxa"/>
            <w:gridSpan w:val="8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>
              <w:rPr>
                <w:b/>
              </w:rPr>
              <w:t>Сведения об измененных земельных участках и их частях</w:t>
            </w:r>
          </w:p>
        </w:tc>
      </w:tr>
      <w:tr w:rsidR="00CC375C" w:rsidRPr="00516F97" w:rsidTr="00AD755C">
        <w:trPr>
          <w:cantSplit/>
          <w:trHeight w:val="283"/>
          <w:jc w:val="right"/>
        </w:trPr>
        <w:tc>
          <w:tcPr>
            <w:tcW w:w="10098" w:type="dxa"/>
            <w:gridSpan w:val="8"/>
            <w:vAlign w:val="center"/>
          </w:tcPr>
          <w:p w:rsidR="00CC375C" w:rsidRPr="00A562B0" w:rsidRDefault="00CC375C" w:rsidP="00AD755C">
            <w:pPr>
              <w:keepNext/>
              <w:jc w:val="center"/>
              <w:rPr>
                <w:sz w:val="22"/>
                <w:szCs w:val="22"/>
              </w:rPr>
            </w:pPr>
            <w:r w:rsidRPr="00DF5A24">
              <w:rPr>
                <w:b/>
                <w:sz w:val="22"/>
                <w:szCs w:val="22"/>
              </w:rPr>
              <w:t xml:space="preserve">1. </w:t>
            </w:r>
            <w:r>
              <w:rPr>
                <w:b/>
                <w:sz w:val="22"/>
                <w:szCs w:val="22"/>
              </w:rPr>
              <w:t>Список измененных</w:t>
            </w:r>
            <w:r w:rsidRPr="00DF5A24">
              <w:rPr>
                <w:b/>
                <w:sz w:val="22"/>
                <w:szCs w:val="22"/>
              </w:rPr>
              <w:t xml:space="preserve"> земельных участков</w:t>
            </w:r>
          </w:p>
        </w:tc>
      </w:tr>
      <w:tr w:rsidR="00CC375C" w:rsidRPr="00516F97" w:rsidTr="00AD755C">
        <w:trPr>
          <w:cantSplit/>
          <w:trHeight w:val="251"/>
          <w:jc w:val="right"/>
        </w:trPr>
        <w:tc>
          <w:tcPr>
            <w:tcW w:w="601" w:type="dxa"/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354" w:type="dxa"/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Кадастровый номер</w:t>
            </w:r>
          </w:p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измененного</w:t>
            </w:r>
            <w:r w:rsidRPr="00755EF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земельного участка</w:t>
            </w:r>
          </w:p>
        </w:tc>
        <w:tc>
          <w:tcPr>
            <w:tcW w:w="3119" w:type="dxa"/>
            <w:gridSpan w:val="3"/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Кадастровые номера земельных участков, входящих в состав измененного земельного участка, из которых образованы</w:t>
            </w:r>
          </w:p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земельные участки</w:t>
            </w:r>
          </w:p>
        </w:tc>
        <w:tc>
          <w:tcPr>
            <w:tcW w:w="1702" w:type="dxa"/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2322" w:type="dxa"/>
            <w:gridSpan w:val="2"/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Обозначение образуемого земельного участка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01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354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3119" w:type="dxa"/>
            <w:gridSpan w:val="3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702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322" w:type="dxa"/>
            <w:gridSpan w:val="2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01" w:type="dxa"/>
          </w:tcPr>
          <w:p w:rsidR="00CC375C" w:rsidRPr="00241F4F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354" w:type="dxa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3119" w:type="dxa"/>
            <w:gridSpan w:val="3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702" w:type="dxa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322" w:type="dxa"/>
            <w:gridSpan w:val="2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83"/>
          <w:jc w:val="right"/>
        </w:trPr>
        <w:tc>
          <w:tcPr>
            <w:tcW w:w="10098" w:type="dxa"/>
            <w:gridSpan w:val="8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CC375C" w:rsidRPr="00241F4F" w:rsidRDefault="00CC375C" w:rsidP="00AD755C">
            <w:pPr>
              <w:keepNext/>
              <w:ind w:left="5"/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863083">
              <w:rPr>
                <w:b/>
                <w:sz w:val="22"/>
                <w:szCs w:val="22"/>
              </w:rPr>
              <w:t xml:space="preserve">. </w:t>
            </w:r>
            <w:r w:rsidRPr="00BC0FF8">
              <w:rPr>
                <w:b/>
                <w:sz w:val="22"/>
                <w:szCs w:val="22"/>
              </w:rPr>
              <w:t xml:space="preserve"> </w:t>
            </w:r>
            <w:r>
              <w:rPr>
                <w:b/>
                <w:sz w:val="22"/>
                <w:szCs w:val="22"/>
              </w:rPr>
              <w:t>С</w:t>
            </w:r>
            <w:r w:rsidRPr="00BC0FF8">
              <w:rPr>
                <w:b/>
                <w:sz w:val="22"/>
                <w:szCs w:val="22"/>
              </w:rPr>
              <w:t>ведения о</w:t>
            </w:r>
            <w:r>
              <w:rPr>
                <w:b/>
                <w:sz w:val="22"/>
                <w:szCs w:val="22"/>
              </w:rPr>
              <w:t>б образуемых</w:t>
            </w:r>
            <w:r w:rsidRPr="00BC0FF8">
              <w:rPr>
                <w:b/>
                <w:sz w:val="22"/>
                <w:szCs w:val="22"/>
              </w:rPr>
              <w:t xml:space="preserve"> частях </w:t>
            </w:r>
            <w:r>
              <w:rPr>
                <w:b/>
                <w:sz w:val="22"/>
                <w:szCs w:val="22"/>
              </w:rPr>
              <w:t>измененных</w:t>
            </w:r>
            <w:r w:rsidRPr="00BC0FF8">
              <w:rPr>
                <w:b/>
                <w:sz w:val="22"/>
                <w:szCs w:val="22"/>
              </w:rPr>
              <w:t xml:space="preserve"> земельных участков</w:t>
            </w:r>
          </w:p>
        </w:tc>
      </w:tr>
      <w:tr w:rsidR="00CC375C" w:rsidRPr="00516F97" w:rsidTr="00AD755C">
        <w:trPr>
          <w:cantSplit/>
          <w:trHeight w:val="284"/>
          <w:jc w:val="right"/>
        </w:trPr>
        <w:tc>
          <w:tcPr>
            <w:tcW w:w="3947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C375C" w:rsidRPr="00863083" w:rsidRDefault="00CC375C" w:rsidP="00AD755C">
            <w:pPr>
              <w:keepNext/>
              <w:ind w:left="5"/>
              <w:rPr>
                <w:b/>
                <w:sz w:val="22"/>
                <w:szCs w:val="22"/>
              </w:rPr>
            </w:pPr>
            <w:r>
              <w:rPr>
                <w:b/>
                <w:sz w:val="20"/>
                <w:szCs w:val="20"/>
              </w:rPr>
              <w:t>Кадастровый номер</w:t>
            </w:r>
            <w:r w:rsidRPr="0057348C">
              <w:rPr>
                <w:b/>
                <w:sz w:val="20"/>
                <w:szCs w:val="20"/>
              </w:rPr>
              <w:t xml:space="preserve"> земельного участка</w:t>
            </w:r>
            <w:r w:rsidRPr="0057348C">
              <w:rPr>
                <w:b/>
                <w:sz w:val="20"/>
                <w:szCs w:val="20"/>
                <w:lang w:val="en-US"/>
              </w:rPr>
              <w:t>:</w:t>
            </w:r>
          </w:p>
        </w:tc>
        <w:tc>
          <w:tcPr>
            <w:tcW w:w="6151" w:type="dxa"/>
            <w:gridSpan w:val="5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CC375C" w:rsidRPr="00D63DF4" w:rsidRDefault="00CC375C" w:rsidP="00AD755C">
            <w:pPr>
              <w:keepNext/>
              <w:ind w:left="5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—</w:t>
            </w:r>
          </w:p>
        </w:tc>
      </w:tr>
      <w:tr w:rsidR="00CC375C" w:rsidRPr="00516F97" w:rsidTr="00AD755C">
        <w:trPr>
          <w:cantSplit/>
          <w:trHeight w:val="251"/>
          <w:jc w:val="right"/>
        </w:trPr>
        <w:tc>
          <w:tcPr>
            <w:tcW w:w="601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2354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755EFB">
              <w:rPr>
                <w:sz w:val="20"/>
                <w:szCs w:val="20"/>
              </w:rPr>
              <w:t>бозначение части</w:t>
            </w:r>
          </w:p>
        </w:tc>
        <w:tc>
          <w:tcPr>
            <w:tcW w:w="1845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Площадь (</w:t>
            </w:r>
            <w:r w:rsidRPr="006629DA">
              <w:rPr>
                <w:i/>
                <w:sz w:val="20"/>
                <w:szCs w:val="20"/>
              </w:rPr>
              <w:t>Р</w:t>
            </w:r>
            <w:r w:rsidRPr="00755EFB">
              <w:rPr>
                <w:sz w:val="20"/>
                <w:szCs w:val="20"/>
              </w:rPr>
              <w:t>), м</w:t>
            </w:r>
            <w:proofErr w:type="gramStart"/>
            <w:r w:rsidRPr="00755EFB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5298" w:type="dxa"/>
            <w:gridSpan w:val="4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755EFB">
              <w:rPr>
                <w:sz w:val="20"/>
                <w:szCs w:val="20"/>
              </w:rPr>
              <w:t>Характеристика части</w:t>
            </w:r>
          </w:p>
          <w:p w:rsidR="00CC375C" w:rsidRPr="00755EFB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(в том числе содержание ограничения (обременения) прав)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01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1</w:t>
            </w:r>
          </w:p>
        </w:tc>
        <w:tc>
          <w:tcPr>
            <w:tcW w:w="2354" w:type="dxa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 w:rsidRPr="009606BA">
              <w:rPr>
                <w:sz w:val="20"/>
                <w:szCs w:val="20"/>
              </w:rPr>
              <w:t>2</w:t>
            </w:r>
          </w:p>
        </w:tc>
        <w:tc>
          <w:tcPr>
            <w:tcW w:w="1845" w:type="dxa"/>
            <w:gridSpan w:val="2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298" w:type="dxa"/>
            <w:gridSpan w:val="4"/>
            <w:vAlign w:val="center"/>
          </w:tcPr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601" w:type="dxa"/>
          </w:tcPr>
          <w:p w:rsidR="00CC375C" w:rsidRPr="00241F4F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2354" w:type="dxa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1845" w:type="dxa"/>
            <w:gridSpan w:val="2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  <w:tc>
          <w:tcPr>
            <w:tcW w:w="5298" w:type="dxa"/>
            <w:gridSpan w:val="4"/>
          </w:tcPr>
          <w:p w:rsidR="00CC375C" w:rsidRPr="000869A3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—</w:t>
            </w: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10068" w:type="dxa"/>
        <w:jc w:val="righ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771"/>
        <w:gridCol w:w="2439"/>
        <w:gridCol w:w="2193"/>
        <w:gridCol w:w="3294"/>
        <w:gridCol w:w="1371"/>
      </w:tblGrid>
      <w:tr w:rsidR="00CC375C" w:rsidTr="00AD755C">
        <w:trPr>
          <w:gridBefore w:val="4"/>
          <w:wBefore w:w="8697" w:type="dxa"/>
          <w:cantSplit/>
          <w:trHeight w:hRule="exact" w:val="340"/>
          <w:jc w:val="right"/>
        </w:trPr>
        <w:tc>
          <w:tcPr>
            <w:tcW w:w="1371" w:type="dxa"/>
            <w:noWrap/>
            <w:tcMar>
              <w:top w:w="0" w:type="dxa"/>
              <w:bottom w:w="0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Л</w:t>
            </w:r>
            <w:proofErr w:type="spellStart"/>
            <w:r>
              <w:rPr>
                <w:sz w:val="22"/>
                <w:szCs w:val="22"/>
              </w:rPr>
              <w:t>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DC4B3A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8</w: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10068" w:type="dxa"/>
            <w:gridSpan w:val="5"/>
            <w:tcBorders>
              <w:top w:val="double" w:sz="4" w:space="0" w:color="auto"/>
              <w:bottom w:val="single" w:sz="4" w:space="0" w:color="auto"/>
            </w:tcBorders>
            <w:vAlign w:val="bottom"/>
          </w:tcPr>
          <w:p w:rsidR="00CC375C" w:rsidRDefault="00CC375C" w:rsidP="00AD755C">
            <w:pPr>
              <w:jc w:val="center"/>
              <w:rPr>
                <w:sz w:val="20"/>
                <w:szCs w:val="20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567"/>
          <w:jc w:val="right"/>
        </w:trPr>
        <w:tc>
          <w:tcPr>
            <w:tcW w:w="10068" w:type="dxa"/>
            <w:gridSpan w:val="5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:rsidR="00CC375C" w:rsidRDefault="00CC375C" w:rsidP="00AD755C">
            <w:pPr>
              <w:tabs>
                <w:tab w:val="left" w:pos="2738"/>
              </w:tabs>
              <w:jc w:val="center"/>
              <w:rPr>
                <w:b/>
              </w:rPr>
            </w:pPr>
            <w:r w:rsidRPr="00B40304">
              <w:rPr>
                <w:b/>
              </w:rPr>
              <w:t>Сведения о</w:t>
            </w:r>
            <w:r>
              <w:rPr>
                <w:b/>
              </w:rPr>
              <w:t xml:space="preserve">б </w:t>
            </w:r>
            <w:r w:rsidRPr="00B40304">
              <w:rPr>
                <w:b/>
              </w:rPr>
              <w:t>обеспеч</w:t>
            </w:r>
            <w:r>
              <w:rPr>
                <w:b/>
              </w:rPr>
              <w:t>ении</w:t>
            </w:r>
            <w:r w:rsidRPr="00B40304">
              <w:rPr>
                <w:b/>
              </w:rPr>
              <w:t xml:space="preserve"> доступ</w:t>
            </w:r>
            <w:r>
              <w:rPr>
                <w:b/>
              </w:rPr>
              <w:t>а</w:t>
            </w:r>
          </w:p>
          <w:p w:rsidR="00CC375C" w:rsidRPr="003E4547" w:rsidRDefault="00CC375C" w:rsidP="00AD755C">
            <w:pPr>
              <w:jc w:val="center"/>
              <w:rPr>
                <w:b/>
              </w:rPr>
            </w:pPr>
            <w:r w:rsidRPr="00B40304">
              <w:rPr>
                <w:b/>
              </w:rPr>
              <w:t>к образуемым или измененным земельным участкам</w:t>
            </w:r>
          </w:p>
        </w:tc>
      </w:tr>
      <w:tr w:rsidR="00CC375C" w:rsidRPr="00516F97" w:rsidTr="00AD755C">
        <w:trPr>
          <w:trHeight w:val="340"/>
          <w:jc w:val="right"/>
        </w:trPr>
        <w:tc>
          <w:tcPr>
            <w:tcW w:w="3210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68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:rsidR="00CC375C" w:rsidRPr="00A562B0" w:rsidRDefault="00CC375C" w:rsidP="00AD755C">
            <w:pPr>
              <w:jc w:val="center"/>
              <w:rPr>
                <w:sz w:val="22"/>
                <w:szCs w:val="22"/>
              </w:rPr>
            </w:pPr>
          </w:p>
        </w:tc>
      </w:tr>
      <w:tr w:rsidR="00CC375C" w:rsidRPr="00516F97" w:rsidTr="00AD755C">
        <w:trPr>
          <w:cantSplit/>
          <w:trHeight w:val="251"/>
          <w:jc w:val="right"/>
        </w:trPr>
        <w:tc>
          <w:tcPr>
            <w:tcW w:w="771" w:type="dxa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 w:rsidRPr="009606BA">
              <w:rPr>
                <w:sz w:val="20"/>
                <w:szCs w:val="20"/>
              </w:rPr>
              <w:t>№</w:t>
            </w:r>
          </w:p>
          <w:p w:rsidR="00CC375C" w:rsidRPr="009606BA" w:rsidRDefault="00CC375C" w:rsidP="00AD755C">
            <w:pPr>
              <w:keepNext/>
              <w:jc w:val="center"/>
              <w:rPr>
                <w:sz w:val="20"/>
                <w:szCs w:val="20"/>
              </w:rPr>
            </w:pPr>
            <w:proofErr w:type="spellStart"/>
            <w:proofErr w:type="gramStart"/>
            <w:r w:rsidRPr="009606BA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9606BA">
              <w:rPr>
                <w:sz w:val="20"/>
                <w:szCs w:val="20"/>
              </w:rPr>
              <w:t>/</w:t>
            </w:r>
            <w:proofErr w:type="spellStart"/>
            <w:r w:rsidRPr="009606BA">
              <w:rPr>
                <w:sz w:val="20"/>
                <w:szCs w:val="20"/>
              </w:rPr>
              <w:t>п</w:t>
            </w:r>
            <w:proofErr w:type="spellEnd"/>
          </w:p>
        </w:tc>
        <w:tc>
          <w:tcPr>
            <w:tcW w:w="4632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Кадастровый номер</w:t>
            </w:r>
          </w:p>
          <w:p w:rsidR="00CC375C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или обозначение земельного участка,</w:t>
            </w:r>
          </w:p>
          <w:p w:rsidR="00CC375C" w:rsidRPr="00F64943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 xml:space="preserve">для </w:t>
            </w:r>
            <w:proofErr w:type="gramStart"/>
            <w:r w:rsidRPr="00F64943">
              <w:rPr>
                <w:sz w:val="20"/>
                <w:szCs w:val="20"/>
              </w:rPr>
              <w:t>которого</w:t>
            </w:r>
            <w:proofErr w:type="gramEnd"/>
            <w:r w:rsidRPr="00F64943">
              <w:rPr>
                <w:sz w:val="20"/>
                <w:szCs w:val="20"/>
              </w:rPr>
              <w:t xml:space="preserve"> обеспечивается доступ</w:t>
            </w:r>
          </w:p>
        </w:tc>
        <w:tc>
          <w:tcPr>
            <w:tcW w:w="4665" w:type="dxa"/>
            <w:gridSpan w:val="2"/>
            <w:tcBorders>
              <w:top w:val="single" w:sz="4" w:space="0" w:color="auto"/>
            </w:tcBorders>
            <w:tcMar>
              <w:top w:w="28" w:type="dxa"/>
              <w:bottom w:w="28" w:type="dxa"/>
            </w:tcMar>
            <w:vAlign w:val="center"/>
          </w:tcPr>
          <w:p w:rsidR="00CC375C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Кадастровый номер</w:t>
            </w:r>
          </w:p>
          <w:p w:rsidR="00CC375C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r w:rsidRPr="00F64943">
              <w:rPr>
                <w:sz w:val="20"/>
                <w:szCs w:val="20"/>
              </w:rPr>
              <w:t>или обозначение земельного участка,</w:t>
            </w:r>
          </w:p>
          <w:p w:rsidR="00CC375C" w:rsidRPr="00F64943" w:rsidRDefault="00CC375C" w:rsidP="00AD755C">
            <w:pPr>
              <w:keepNext/>
              <w:tabs>
                <w:tab w:val="left" w:pos="2738"/>
              </w:tabs>
              <w:jc w:val="center"/>
              <w:rPr>
                <w:sz w:val="20"/>
                <w:szCs w:val="20"/>
              </w:rPr>
            </w:pPr>
            <w:proofErr w:type="gramStart"/>
            <w:r w:rsidRPr="00F64943">
              <w:rPr>
                <w:sz w:val="20"/>
                <w:szCs w:val="20"/>
              </w:rPr>
              <w:t>посредством</w:t>
            </w:r>
            <w:proofErr w:type="gramEnd"/>
            <w:r w:rsidRPr="00F64943">
              <w:rPr>
                <w:sz w:val="20"/>
                <w:szCs w:val="20"/>
              </w:rPr>
              <w:t xml:space="preserve"> которого обеспечивается доступ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771" w:type="dxa"/>
            <w:vAlign w:val="center"/>
          </w:tcPr>
          <w:p w:rsidR="00CC375C" w:rsidRPr="00894E6F" w:rsidRDefault="00CC375C" w:rsidP="00AD755C">
            <w:pPr>
              <w:keepNext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4632" w:type="dxa"/>
            <w:gridSpan w:val="2"/>
            <w:vAlign w:val="center"/>
          </w:tcPr>
          <w:p w:rsidR="00CC375C" w:rsidRPr="00894E6F" w:rsidRDefault="00CC375C" w:rsidP="00AD755C">
            <w:pPr>
              <w:keepNext/>
              <w:ind w:left="9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4665" w:type="dxa"/>
            <w:gridSpan w:val="2"/>
            <w:vAlign w:val="center"/>
          </w:tcPr>
          <w:p w:rsidR="00CC375C" w:rsidRPr="00894E6F" w:rsidRDefault="00CC375C" w:rsidP="00AD755C">
            <w:pPr>
              <w:keepNext/>
              <w:ind w:left="5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771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4632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21:14:180401:514:ЗУ</w:t>
            </w:r>
            <w:proofErr w:type="gramStart"/>
            <w:r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4665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(земельные участки) общего пользования</w:t>
            </w:r>
          </w:p>
        </w:tc>
      </w:tr>
      <w:tr w:rsidR="00CC375C" w:rsidRPr="00516F97" w:rsidTr="00AD755C">
        <w:trPr>
          <w:cantSplit/>
          <w:trHeight w:val="227"/>
          <w:jc w:val="right"/>
        </w:trPr>
        <w:tc>
          <w:tcPr>
            <w:tcW w:w="771" w:type="dxa"/>
          </w:tcPr>
          <w:p w:rsidR="00CC375C" w:rsidRDefault="00CC375C" w:rsidP="00AD755C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4632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21:14:180401:514</w:t>
            </w:r>
          </w:p>
        </w:tc>
        <w:tc>
          <w:tcPr>
            <w:tcW w:w="4665" w:type="dxa"/>
            <w:gridSpan w:val="2"/>
          </w:tcPr>
          <w:p w:rsidR="00CC375C" w:rsidRDefault="00CC375C" w:rsidP="00AD755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земли (земельные участки) общего пользования</w:t>
            </w:r>
          </w:p>
        </w:tc>
      </w:tr>
    </w:tbl>
    <w:p w:rsidR="00CC375C" w:rsidRPr="00702841" w:rsidRDefault="00CC375C" w:rsidP="00CC375C">
      <w:pPr>
        <w:rPr>
          <w:sz w:val="16"/>
          <w:szCs w:val="16"/>
        </w:rPr>
      </w:pPr>
    </w:p>
    <w:p w:rsidR="00CC375C" w:rsidRPr="00702841" w:rsidRDefault="00CC375C" w:rsidP="0017243A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tbl>
      <w:tblPr>
        <w:tblW w:w="5000" w:type="pct"/>
        <w:jc w:val="right"/>
        <w:tblLayout w:type="fixed"/>
        <w:tblCellMar>
          <w:top w:w="113" w:type="dxa"/>
          <w:left w:w="113" w:type="dxa"/>
          <w:bottom w:w="113" w:type="dxa"/>
          <w:right w:w="113" w:type="dxa"/>
        </w:tblCellMar>
        <w:tblLook w:val="0000"/>
      </w:tblPr>
      <w:tblGrid>
        <w:gridCol w:w="9139"/>
        <w:gridCol w:w="1441"/>
      </w:tblGrid>
      <w:tr w:rsidR="00CC375C" w:rsidTr="00AD755C">
        <w:trPr>
          <w:gridBefore w:val="1"/>
          <w:wBefore w:w="4319" w:type="pct"/>
          <w:cantSplit/>
          <w:trHeight w:hRule="exact" w:val="340"/>
          <w:jc w:val="right"/>
        </w:trPr>
        <w:tc>
          <w:tcPr>
            <w:tcW w:w="5000" w:type="pct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CC375C" w:rsidRPr="00DE5311" w:rsidRDefault="00CC375C" w:rsidP="00AD755C">
            <w:pPr>
              <w:jc w:val="center"/>
              <w:rPr>
                <w:sz w:val="16"/>
                <w:szCs w:val="16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Лист</w:t>
            </w:r>
            <w:proofErr w:type="spellEnd"/>
            <w:r>
              <w:rPr>
                <w:sz w:val="22"/>
                <w:szCs w:val="22"/>
              </w:rPr>
              <w:t xml:space="preserve"> № </w: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begin"/>
            </w:r>
            <w:r w:rsidRPr="00DC4B3A">
              <w:rPr>
                <w:sz w:val="22"/>
                <w:szCs w:val="22"/>
                <w:u w:val="words"/>
                <w:lang w:val="en-US"/>
              </w:rPr>
              <w:instrText xml:space="preserve"> PAGE  \* Arabic  \* MERGEFORMAT </w:instrTex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separate"/>
            </w:r>
            <w:r w:rsidR="00CD4EBE">
              <w:rPr>
                <w:noProof/>
                <w:sz w:val="22"/>
                <w:szCs w:val="22"/>
                <w:u w:val="words"/>
                <w:lang w:val="en-US"/>
              </w:rPr>
              <w:t>9</w:t>
            </w:r>
            <w:r w:rsidR="006A10FC" w:rsidRPr="00DC4B3A">
              <w:rPr>
                <w:sz w:val="22"/>
                <w:szCs w:val="22"/>
                <w:u w:val="words"/>
                <w:lang w:val="en-US"/>
              </w:rPr>
              <w:fldChar w:fldCharType="end"/>
            </w:r>
          </w:p>
        </w:tc>
      </w:tr>
      <w:tr w:rsidR="00CC375C" w:rsidTr="00AD755C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bottom"/>
          </w:tcPr>
          <w:p w:rsidR="00CC375C" w:rsidRPr="0045469C" w:rsidRDefault="00CC375C" w:rsidP="00AD755C">
            <w:pPr>
              <w:jc w:val="center"/>
              <w:rPr>
                <w:sz w:val="20"/>
                <w:szCs w:val="20"/>
                <w:lang w:val="en-US"/>
              </w:rPr>
            </w:pPr>
            <w:r>
              <w:rPr>
                <w:b/>
              </w:rPr>
              <w:t>ПРОЕКТ МЕЖЕВАНИЯ ЗЕМЕЛЬНЫХ УЧАСТКОВ</w:t>
            </w:r>
          </w:p>
        </w:tc>
      </w:tr>
      <w:tr w:rsidR="00CC375C" w:rsidRPr="003E4547" w:rsidTr="00AD755C">
        <w:trPr>
          <w:cantSplit/>
          <w:trHeight w:val="340"/>
          <w:jc w:val="right"/>
        </w:trPr>
        <w:tc>
          <w:tcPr>
            <w:tcW w:w="5000" w:type="pct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:rsidR="00CC375C" w:rsidRPr="003E4547" w:rsidRDefault="00CC375C" w:rsidP="00AD755C">
            <w:pPr>
              <w:jc w:val="center"/>
              <w:rPr>
                <w:b/>
              </w:rPr>
            </w:pPr>
            <w:r>
              <w:rPr>
                <w:b/>
              </w:rPr>
              <w:t>Проектный план</w:t>
            </w:r>
          </w:p>
        </w:tc>
      </w:tr>
      <w:tr w:rsidR="00CC375C" w:rsidRPr="003E4547" w:rsidTr="00AD755C">
        <w:trPr>
          <w:cantSplit/>
          <w:trHeight w:val="14010"/>
          <w:jc w:val="right"/>
        </w:trPr>
        <w:tc>
          <w:tcPr>
            <w:tcW w:w="5000" w:type="pct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noWrap/>
            <w:tcMar>
              <w:top w:w="57" w:type="dxa"/>
              <w:left w:w="57" w:type="dxa"/>
              <w:bottom w:w="57" w:type="dxa"/>
              <w:right w:w="57" w:type="dxa"/>
            </w:tcMar>
          </w:tcPr>
          <w:p w:rsidR="00CC375C" w:rsidRPr="00CB0A1A" w:rsidRDefault="006A10FC" w:rsidP="00AD755C">
            <w:pPr>
              <w:rPr>
                <w:b/>
                <w:sz w:val="22"/>
                <w:szCs w:val="22"/>
              </w:rPr>
            </w:pPr>
            <w:r w:rsidRPr="006A10FC">
              <w:rPr>
                <w:noProof/>
              </w:rPr>
              <w:lastRenderedPageBreak/>
              <w:pict>
                <v:shape id="_x0000_s1026" type="#_x0000_t75" style="position:absolute;margin-left:0;margin-top:0;width:456pt;height:668.25pt;z-index:1;mso-position-horizontal:left;mso-position-horizontal-relative:text;mso-position-vertical:top;mso-position-vertical-relative:line">
                  <v:imagedata r:id="rId7" o:title="Boundary_2-0000"/>
                </v:shape>
              </w:pict>
            </w:r>
          </w:p>
        </w:tc>
      </w:tr>
    </w:tbl>
    <w:p w:rsidR="00CC375C" w:rsidRPr="00B808F4" w:rsidRDefault="00CC375C" w:rsidP="00CC375C">
      <w:pPr>
        <w:rPr>
          <w:sz w:val="16"/>
          <w:szCs w:val="16"/>
        </w:rPr>
      </w:pPr>
    </w:p>
    <w:p w:rsidR="00CC375C" w:rsidRPr="007D49DA" w:rsidRDefault="00CC375C" w:rsidP="00CC375C">
      <w:pPr>
        <w:rPr>
          <w:b/>
          <w:lang w:val="en-US"/>
        </w:rPr>
      </w:pPr>
      <w:r>
        <w:rPr>
          <w:sz w:val="16"/>
          <w:szCs w:val="16"/>
        </w:rPr>
        <w:br w:type="page"/>
      </w:r>
      <w:r w:rsidR="006A10FC">
        <w:rPr>
          <w:b/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0;margin-top:0;width:138pt;height:23.5pt;z-index:2;mso-position-horizontal:center;mso-position-horizontal-relative:margin;mso-position-vertical:center;mso-position-vertical-relative:page" stroked="f">
            <o:lock v:ext="edit" aspectratio="t"/>
            <v:textbox style="mso-next-textbox:#_x0000_s1027">
              <w:txbxContent>
                <w:p w:rsidR="003A403D" w:rsidRPr="003B5FB4" w:rsidRDefault="003A403D" w:rsidP="00CC375C">
                  <w:pPr>
                    <w:jc w:val="center"/>
                    <w:rPr>
                      <w:b/>
                    </w:rPr>
                  </w:pPr>
                  <w:r>
                    <w:rPr>
                      <w:b/>
                      <w:lang w:val="en-US"/>
                    </w:rPr>
                    <w:t>ПРИЛОЖЕНИЕ</w:t>
                  </w:r>
                </w:p>
              </w:txbxContent>
            </v:textbox>
            <w10:wrap anchorx="margin" anchory="page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26" type="#_x0000_t75" style="width:495.75pt;height:701.25pt">
            <v:imagedata r:id="rId8" o:title="Документ2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27" type="#_x0000_t75" style="width:495.75pt;height:701.25pt">
            <v:imagedata r:id="rId9" o:title="Документ3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28" type="#_x0000_t75" style="width:495.75pt;height:701.25pt">
            <v:imagedata r:id="rId10" o:title="Документ4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29" type="#_x0000_t75" style="width:495.75pt;height:701.25pt">
            <v:imagedata r:id="rId11" o:title="Документ5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0" type="#_x0000_t75" style="width:495.75pt;height:701.25pt">
            <v:imagedata r:id="rId12" o:title="Документ6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1" type="#_x0000_t75" style="width:495.75pt;height:701.25pt">
            <v:imagedata r:id="rId13" o:title="Документ7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2" type="#_x0000_t75" style="width:495.75pt;height:701.25pt">
            <v:imagedata r:id="rId14" o:title="Документ8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3" type="#_x0000_t75" style="width:495.75pt;height:701.25pt">
            <v:imagedata r:id="rId15" o:title="Документ9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4" type="#_x0000_t75" style="width:495.75pt;height:701.25pt">
            <v:imagedata r:id="rId16" o:title="Документ10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5" type="#_x0000_t75" style="width:495.75pt;height:701.25pt">
            <v:imagedata r:id="rId17" o:title="Документ11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6" type="#_x0000_t75" style="width:495.75pt;height:701.25pt">
            <v:imagedata r:id="rId18" o:title="Документ12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7" type="#_x0000_t75" style="width:495.75pt;height:701.25pt">
            <v:imagedata r:id="rId19" o:title="Документ13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8" type="#_x0000_t75" style="width:495.75pt;height:701.25pt">
            <v:imagedata r:id="rId20" o:title="Документ14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39" type="#_x0000_t75" style="width:495.75pt;height:701.25pt">
            <v:imagedata r:id="rId21" o:title="Документ15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0" type="#_x0000_t75" style="width:495.75pt;height:701.25pt">
            <v:imagedata r:id="rId22" o:title="Документ16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1" type="#_x0000_t75" style="width:495.75pt;height:701.25pt">
            <v:imagedata r:id="rId23" o:title="Документ17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2" type="#_x0000_t75" style="width:495.75pt;height:701.25pt">
            <v:imagedata r:id="rId24" o:title="Документ18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3" type="#_x0000_t75" style="width:495.75pt;height:701.25pt">
            <v:imagedata r:id="rId25" o:title="Документ19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4" type="#_x0000_t75" style="width:495.75pt;height:701.25pt">
            <v:imagedata r:id="rId26" o:title="Документ20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5" type="#_x0000_t75" style="width:495.75pt;height:701.25pt">
            <v:imagedata r:id="rId27" o:title="Документ21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6" type="#_x0000_t75" style="width:495.75pt;height:701.25pt">
            <v:imagedata r:id="rId28" o:title="Документ22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7" type="#_x0000_t75" style="width:495.75pt;height:701.25pt">
            <v:imagedata r:id="rId29" o:title="Документ23"/>
          </v:shape>
        </w:pict>
      </w:r>
    </w:p>
    <w:p w:rsidR="00CC375C" w:rsidRDefault="00CC375C" w:rsidP="00CC375C">
      <w:pPr>
        <w:rPr>
          <w:b/>
          <w:lang w:val="en-US"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8" type="#_x0000_t75" style="width:495.75pt;height:681.75pt">
            <v:imagedata r:id="rId30" o:title="2015-08-17 002"/>
          </v:shape>
        </w:pict>
      </w:r>
    </w:p>
    <w:p w:rsidR="00702841" w:rsidRDefault="00CC375C" w:rsidP="0017243A">
      <w:pPr>
        <w:rPr>
          <w:b/>
        </w:rPr>
      </w:pPr>
      <w:r>
        <w:rPr>
          <w:b/>
          <w:lang w:val="en-US"/>
        </w:rPr>
        <w:br w:type="page"/>
      </w:r>
      <w:r w:rsidR="00E37A98" w:rsidRPr="006A10FC">
        <w:rPr>
          <w:b/>
          <w:lang w:val="en-US"/>
        </w:rPr>
        <w:lastRenderedPageBreak/>
        <w:pict>
          <v:shape id="_x0000_i1049" type="#_x0000_t75" style="width:495.75pt;height:681.75pt;mso-position-horizontal-relative:char;mso-position-vertical-relative:line">
            <v:imagedata r:id="rId31" o:title="2015-08-17 001"/>
          </v:shape>
        </w:pict>
      </w: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E37A98" w:rsidP="0017243A">
      <w:pPr>
        <w:rPr>
          <w:b/>
        </w:rPr>
      </w:pPr>
      <w:r w:rsidRPr="006A10FC">
        <w:rPr>
          <w:b/>
        </w:rPr>
        <w:pict>
          <v:shape id="_x0000_i1050" type="#_x0000_t75" style="width:495.75pt;height:681.75pt">
            <v:imagedata r:id="rId32" o:title="2015-09-15 001"/>
          </v:shape>
        </w:pict>
      </w: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Default="0035167A" w:rsidP="0017243A">
      <w:pPr>
        <w:rPr>
          <w:b/>
        </w:rPr>
      </w:pPr>
    </w:p>
    <w:p w:rsidR="0035167A" w:rsidRPr="0035167A" w:rsidRDefault="00E37A98" w:rsidP="0017243A">
      <w:pPr>
        <w:rPr>
          <w:b/>
        </w:rPr>
      </w:pPr>
      <w:r w:rsidRPr="006A10FC">
        <w:rPr>
          <w:b/>
        </w:rPr>
        <w:pict>
          <v:shape id="_x0000_i1051" type="#_x0000_t75" style="width:495.75pt;height:681.75pt">
            <v:imagedata r:id="rId33" o:title="фконец"/>
          </v:shape>
        </w:pict>
      </w:r>
    </w:p>
    <w:sectPr w:rsidR="0035167A" w:rsidRPr="0035167A" w:rsidSect="0035167A">
      <w:pgSz w:w="11906" w:h="16838" w:code="9"/>
      <w:pgMar w:top="720" w:right="720" w:bottom="720" w:left="720" w:header="709" w:footer="709" w:gutter="0"/>
      <w:cols w:space="39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3BE1532"/>
    <w:multiLevelType w:val="hybridMultilevel"/>
    <w:tmpl w:val="A0320F8A"/>
    <w:lvl w:ilvl="0" w:tplc="F8021DE4">
      <w:start w:val="1"/>
      <w:numFmt w:val="bullet"/>
      <w:lvlRestart w:val="0"/>
      <w:lvlText w:val="–"/>
      <w:lvlJc w:val="left"/>
      <w:pPr>
        <w:ind w:left="340" w:hanging="227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5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6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7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8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9">
    <w:nsid w:val="521A75FD"/>
    <w:multiLevelType w:val="hybridMultilevel"/>
    <w:tmpl w:val="8CF05DF6"/>
    <w:lvl w:ilvl="0" w:tplc="F8021DE4">
      <w:start w:val="1"/>
      <w:numFmt w:val="bullet"/>
      <w:lvlRestart w:val="0"/>
      <w:lvlText w:val="–"/>
      <w:lvlJc w:val="left"/>
      <w:pPr>
        <w:ind w:left="340" w:hanging="227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1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2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4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5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6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7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9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1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2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3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4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5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7"/>
  </w:num>
  <w:num w:numId="2">
    <w:abstractNumId w:val="23"/>
  </w:num>
  <w:num w:numId="3">
    <w:abstractNumId w:val="32"/>
  </w:num>
  <w:num w:numId="4">
    <w:abstractNumId w:val="14"/>
  </w:num>
  <w:num w:numId="5">
    <w:abstractNumId w:val="11"/>
  </w:num>
  <w:num w:numId="6">
    <w:abstractNumId w:val="22"/>
  </w:num>
  <w:num w:numId="7">
    <w:abstractNumId w:val="15"/>
  </w:num>
  <w:num w:numId="8">
    <w:abstractNumId w:val="34"/>
  </w:num>
  <w:num w:numId="9">
    <w:abstractNumId w:val="7"/>
  </w:num>
  <w:num w:numId="10">
    <w:abstractNumId w:val="1"/>
  </w:num>
  <w:num w:numId="11">
    <w:abstractNumId w:val="12"/>
  </w:num>
  <w:num w:numId="12">
    <w:abstractNumId w:val="25"/>
  </w:num>
  <w:num w:numId="13">
    <w:abstractNumId w:val="20"/>
  </w:num>
  <w:num w:numId="14">
    <w:abstractNumId w:val="26"/>
  </w:num>
  <w:num w:numId="15">
    <w:abstractNumId w:val="5"/>
  </w:num>
  <w:num w:numId="16">
    <w:abstractNumId w:val="29"/>
  </w:num>
  <w:num w:numId="17">
    <w:abstractNumId w:val="0"/>
  </w:num>
  <w:num w:numId="18">
    <w:abstractNumId w:val="33"/>
  </w:num>
  <w:num w:numId="19">
    <w:abstractNumId w:val="9"/>
  </w:num>
  <w:num w:numId="20">
    <w:abstractNumId w:val="3"/>
  </w:num>
  <w:num w:numId="21">
    <w:abstractNumId w:val="31"/>
  </w:num>
  <w:num w:numId="22">
    <w:abstractNumId w:val="10"/>
  </w:num>
  <w:num w:numId="23">
    <w:abstractNumId w:val="28"/>
  </w:num>
  <w:num w:numId="24">
    <w:abstractNumId w:val="17"/>
  </w:num>
  <w:num w:numId="25">
    <w:abstractNumId w:val="2"/>
  </w:num>
  <w:num w:numId="26">
    <w:abstractNumId w:val="18"/>
  </w:num>
  <w:num w:numId="27">
    <w:abstractNumId w:val="35"/>
  </w:num>
  <w:num w:numId="28">
    <w:abstractNumId w:val="24"/>
  </w:num>
  <w:num w:numId="29">
    <w:abstractNumId w:val="30"/>
  </w:num>
  <w:num w:numId="30">
    <w:abstractNumId w:val="13"/>
  </w:num>
  <w:num w:numId="31">
    <w:abstractNumId w:val="6"/>
  </w:num>
  <w:num w:numId="32">
    <w:abstractNumId w:val="8"/>
  </w:num>
  <w:num w:numId="33">
    <w:abstractNumId w:val="21"/>
  </w:num>
  <w:num w:numId="34">
    <w:abstractNumId w:val="16"/>
  </w:num>
  <w:num w:numId="35">
    <w:abstractNumId w:val="4"/>
  </w:num>
  <w:num w:numId="36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3F01"/>
  <w:doNotTrackMoves/>
  <w:defaultTabStop w:val="708"/>
  <w:drawingGridHorizontalSpacing w:val="120"/>
  <w:displayHorizontalDrawingGridEvery w:val="2"/>
  <w:displayVerticalDrawingGridEvery w:val="2"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C375C"/>
    <w:rsid w:val="000472B2"/>
    <w:rsid w:val="00057532"/>
    <w:rsid w:val="00057C7E"/>
    <w:rsid w:val="0006762A"/>
    <w:rsid w:val="000869A3"/>
    <w:rsid w:val="000D6BE5"/>
    <w:rsid w:val="000E6177"/>
    <w:rsid w:val="000F45C1"/>
    <w:rsid w:val="000F73D5"/>
    <w:rsid w:val="001100E9"/>
    <w:rsid w:val="00121C8B"/>
    <w:rsid w:val="00143332"/>
    <w:rsid w:val="00144348"/>
    <w:rsid w:val="00144A49"/>
    <w:rsid w:val="001473C5"/>
    <w:rsid w:val="00150987"/>
    <w:rsid w:val="0016746E"/>
    <w:rsid w:val="0017074A"/>
    <w:rsid w:val="0017243A"/>
    <w:rsid w:val="001804A2"/>
    <w:rsid w:val="001D3BAC"/>
    <w:rsid w:val="001E363E"/>
    <w:rsid w:val="00202D83"/>
    <w:rsid w:val="00241F4F"/>
    <w:rsid w:val="0024766C"/>
    <w:rsid w:val="00255F0E"/>
    <w:rsid w:val="00280F70"/>
    <w:rsid w:val="00281DA4"/>
    <w:rsid w:val="00291188"/>
    <w:rsid w:val="002E69BF"/>
    <w:rsid w:val="002F0573"/>
    <w:rsid w:val="002F0922"/>
    <w:rsid w:val="0031006B"/>
    <w:rsid w:val="00320674"/>
    <w:rsid w:val="003315AD"/>
    <w:rsid w:val="00340C79"/>
    <w:rsid w:val="0035167A"/>
    <w:rsid w:val="0036539D"/>
    <w:rsid w:val="0037511C"/>
    <w:rsid w:val="003A403D"/>
    <w:rsid w:val="003A6BCF"/>
    <w:rsid w:val="003F04B1"/>
    <w:rsid w:val="003F2EC2"/>
    <w:rsid w:val="003F55CC"/>
    <w:rsid w:val="004010F7"/>
    <w:rsid w:val="004432CE"/>
    <w:rsid w:val="004544FA"/>
    <w:rsid w:val="004623A8"/>
    <w:rsid w:val="004A21E5"/>
    <w:rsid w:val="004A416D"/>
    <w:rsid w:val="004A6321"/>
    <w:rsid w:val="004C04FD"/>
    <w:rsid w:val="004F0658"/>
    <w:rsid w:val="00502F19"/>
    <w:rsid w:val="00511B5C"/>
    <w:rsid w:val="0052182C"/>
    <w:rsid w:val="00531B65"/>
    <w:rsid w:val="00556159"/>
    <w:rsid w:val="00571443"/>
    <w:rsid w:val="00582726"/>
    <w:rsid w:val="00587593"/>
    <w:rsid w:val="00587DA9"/>
    <w:rsid w:val="005D59A3"/>
    <w:rsid w:val="005E4617"/>
    <w:rsid w:val="00610CB0"/>
    <w:rsid w:val="00631E30"/>
    <w:rsid w:val="00647289"/>
    <w:rsid w:val="006557AC"/>
    <w:rsid w:val="006629DA"/>
    <w:rsid w:val="0066312A"/>
    <w:rsid w:val="0068184C"/>
    <w:rsid w:val="00687A28"/>
    <w:rsid w:val="00697439"/>
    <w:rsid w:val="006A10FC"/>
    <w:rsid w:val="006A7502"/>
    <w:rsid w:val="006B7EAA"/>
    <w:rsid w:val="006C1AA7"/>
    <w:rsid w:val="006C301E"/>
    <w:rsid w:val="006F1A2E"/>
    <w:rsid w:val="00702841"/>
    <w:rsid w:val="00735E53"/>
    <w:rsid w:val="00752119"/>
    <w:rsid w:val="00753A21"/>
    <w:rsid w:val="00755EFB"/>
    <w:rsid w:val="00766C7E"/>
    <w:rsid w:val="00783970"/>
    <w:rsid w:val="00786E55"/>
    <w:rsid w:val="007A3697"/>
    <w:rsid w:val="007D4764"/>
    <w:rsid w:val="007D518B"/>
    <w:rsid w:val="007D723F"/>
    <w:rsid w:val="00811E29"/>
    <w:rsid w:val="00825EE8"/>
    <w:rsid w:val="008407B9"/>
    <w:rsid w:val="0084635A"/>
    <w:rsid w:val="00847DBB"/>
    <w:rsid w:val="00852A70"/>
    <w:rsid w:val="00863083"/>
    <w:rsid w:val="0086494A"/>
    <w:rsid w:val="008658BF"/>
    <w:rsid w:val="008964F6"/>
    <w:rsid w:val="008E1F41"/>
    <w:rsid w:val="00920541"/>
    <w:rsid w:val="0092438C"/>
    <w:rsid w:val="00927970"/>
    <w:rsid w:val="0094735B"/>
    <w:rsid w:val="00947CD5"/>
    <w:rsid w:val="009606BA"/>
    <w:rsid w:val="00967A4A"/>
    <w:rsid w:val="0098036F"/>
    <w:rsid w:val="00990CC0"/>
    <w:rsid w:val="00997111"/>
    <w:rsid w:val="009A6FA0"/>
    <w:rsid w:val="009C5F61"/>
    <w:rsid w:val="009E358C"/>
    <w:rsid w:val="00A562B0"/>
    <w:rsid w:val="00A854E2"/>
    <w:rsid w:val="00AB3C48"/>
    <w:rsid w:val="00AD0B32"/>
    <w:rsid w:val="00AD755C"/>
    <w:rsid w:val="00B44EFD"/>
    <w:rsid w:val="00B474AD"/>
    <w:rsid w:val="00B54623"/>
    <w:rsid w:val="00B81EFA"/>
    <w:rsid w:val="00BC0FF8"/>
    <w:rsid w:val="00BC24B6"/>
    <w:rsid w:val="00BC2518"/>
    <w:rsid w:val="00BC2975"/>
    <w:rsid w:val="00BD33FF"/>
    <w:rsid w:val="00BE10C4"/>
    <w:rsid w:val="00BF30EE"/>
    <w:rsid w:val="00C0733A"/>
    <w:rsid w:val="00C264B8"/>
    <w:rsid w:val="00C605F3"/>
    <w:rsid w:val="00CB0F5D"/>
    <w:rsid w:val="00CB1F23"/>
    <w:rsid w:val="00CC375C"/>
    <w:rsid w:val="00CC4C2B"/>
    <w:rsid w:val="00CD4EBE"/>
    <w:rsid w:val="00D16624"/>
    <w:rsid w:val="00D31A86"/>
    <w:rsid w:val="00D47283"/>
    <w:rsid w:val="00D47E5C"/>
    <w:rsid w:val="00D63D9B"/>
    <w:rsid w:val="00D832CC"/>
    <w:rsid w:val="00D912DC"/>
    <w:rsid w:val="00DD2C89"/>
    <w:rsid w:val="00DE5311"/>
    <w:rsid w:val="00DF5A24"/>
    <w:rsid w:val="00DF6A6C"/>
    <w:rsid w:val="00E052D7"/>
    <w:rsid w:val="00E34A2D"/>
    <w:rsid w:val="00E37A98"/>
    <w:rsid w:val="00E61947"/>
    <w:rsid w:val="00E75A70"/>
    <w:rsid w:val="00E8722B"/>
    <w:rsid w:val="00E9673C"/>
    <w:rsid w:val="00EB167C"/>
    <w:rsid w:val="00ED50BD"/>
    <w:rsid w:val="00ED65AE"/>
    <w:rsid w:val="00ED72C8"/>
    <w:rsid w:val="00EE1FBE"/>
    <w:rsid w:val="00EF42BD"/>
    <w:rsid w:val="00F2790D"/>
    <w:rsid w:val="00F31ADD"/>
    <w:rsid w:val="00F34DB8"/>
    <w:rsid w:val="00F465F0"/>
    <w:rsid w:val="00F64943"/>
    <w:rsid w:val="00F672A9"/>
    <w:rsid w:val="00F7497F"/>
    <w:rsid w:val="00F969E1"/>
    <w:rsid w:val="00FA1E50"/>
    <w:rsid w:val="00FA4E8E"/>
    <w:rsid w:val="00FD71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C375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C375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302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Sfera-D\Gtc%20Planshet%201.4\Templates\Office\BP_Empty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2112A3-C5EC-42C5-B8A8-741A8F6FBE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BP_Empty.dot</Template>
  <TotalTime>68</TotalTime>
  <Pages>37</Pages>
  <Words>1286</Words>
  <Characters>7334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</vt:lpstr>
    </vt:vector>
  </TitlesOfParts>
  <Company>Sfera-D Company</Company>
  <LinksUpToDate>false</LinksUpToDate>
  <CharactersWithSpaces>8603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</dc:title>
  <dc:subject>Отчет ПРОЕКТ МЕЖЕВАНИЯ</dc:subject>
  <dc:creator>1</dc:creator>
  <cp:keywords/>
  <cp:lastModifiedBy>1</cp:lastModifiedBy>
  <cp:revision>9</cp:revision>
  <cp:lastPrinted>2015-09-15T11:17:00Z</cp:lastPrinted>
  <dcterms:created xsi:type="dcterms:W3CDTF">2015-08-19T14:32:00Z</dcterms:created>
  <dcterms:modified xsi:type="dcterms:W3CDTF">2017-06-20T07:36:00Z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Издатель">
    <vt:lpwstr>Sfera-D Company</vt:lpwstr>
  </property>
</Properties>
</file>